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90C79" w14:textId="77777777" w:rsidR="00865FC1" w:rsidRPr="00E34B98" w:rsidRDefault="00865FC1" w:rsidP="00865FC1">
      <w:pPr>
        <w:jc w:val="center"/>
        <w:rPr>
          <w:rFonts w:asciiTheme="majorHAnsi" w:eastAsiaTheme="majorEastAsia" w:hAnsiTheme="majorHAnsi" w:cstheme="majorBidi"/>
          <w:i/>
          <w:iCs/>
          <w:color w:val="FFFFFF" w:themeColor="background1"/>
          <w:sz w:val="36"/>
          <w:szCs w:val="36"/>
        </w:rPr>
      </w:pPr>
      <w:r w:rsidRPr="00865FC1">
        <w:rPr>
          <w:rFonts w:asciiTheme="majorHAnsi" w:eastAsiaTheme="majorEastAsia" w:hAnsiTheme="majorHAnsi" w:cstheme="majorBidi"/>
          <w:i/>
          <w:iCs/>
          <w:color w:val="FFFFFF" w:themeColor="background1"/>
          <w:sz w:val="36"/>
          <w:szCs w:val="36"/>
          <w:highlight w:val="darkBlue"/>
        </w:rPr>
        <w:t>BULLETIN D’INSCRIPTION</w:t>
      </w:r>
      <w:r w:rsidRPr="00E34B98">
        <w:rPr>
          <w:rFonts w:asciiTheme="majorHAnsi" w:eastAsiaTheme="majorEastAsia" w:hAnsiTheme="majorHAnsi" w:cstheme="majorBidi"/>
          <w:i/>
          <w:iCs/>
          <w:color w:val="FFFFFF" w:themeColor="background1"/>
          <w:sz w:val="36"/>
          <w:szCs w:val="36"/>
        </w:rPr>
        <w:t xml:space="preserve"> </w:t>
      </w:r>
    </w:p>
    <w:p w14:paraId="6E8F6DFA" w14:textId="77777777" w:rsidR="00BB1D62" w:rsidRDefault="00BB1D62" w:rsidP="00BB1D62"/>
    <w:p w14:paraId="7690F5D6" w14:textId="63988E14" w:rsidR="00BB1D62" w:rsidRDefault="00BB1D62" w:rsidP="00BB1D62">
      <w:r w:rsidRPr="00821F21">
        <w:t>À RETOURNER A L’OGA ARLES GRAND SUD</w:t>
      </w:r>
    </w:p>
    <w:p w14:paraId="32340B74" w14:textId="77777777" w:rsidR="00BB1D62" w:rsidRDefault="00BB1D62" w:rsidP="00BB1D62">
      <w:r>
        <w:t xml:space="preserve">Courrier : </w:t>
      </w:r>
      <w:r>
        <w:tab/>
        <w:t xml:space="preserve">11 rue Fernand Benoit – CS 30280 – 13637 ARLES CEDEX </w:t>
      </w:r>
    </w:p>
    <w:p w14:paraId="11A82C99" w14:textId="77777777" w:rsidR="00BB1D62" w:rsidRDefault="00BB1D62" w:rsidP="00BB1D62">
      <w:r>
        <w:t>Mail : secretariat@ogaarles.fr</w:t>
      </w:r>
    </w:p>
    <w:p w14:paraId="7BC399AF" w14:textId="77777777" w:rsidR="00BB1D62" w:rsidRPr="00821F21" w:rsidRDefault="00BB1D62" w:rsidP="00BB1D62">
      <w:pPr>
        <w:rPr>
          <w:b/>
          <w:bCs/>
          <w:color w:val="16328C" w:themeColor="accent6" w:themeShade="BF"/>
        </w:rPr>
      </w:pPr>
      <w:r w:rsidRPr="00821F21">
        <w:rPr>
          <w:b/>
          <w:bCs/>
          <w:color w:val="16328C" w:themeColor="accent6" w:themeShade="BF"/>
        </w:rPr>
        <w:t>Nom Cabinet :</w:t>
      </w:r>
    </w:p>
    <w:p w14:paraId="19EBBFF2" w14:textId="77777777" w:rsidR="00BB1D62" w:rsidRPr="00821F21" w:rsidRDefault="00BB1D62" w:rsidP="00BB1D62">
      <w:pPr>
        <w:rPr>
          <w:b/>
          <w:bCs/>
          <w:color w:val="16328C" w:themeColor="accent6" w:themeShade="BF"/>
        </w:rPr>
      </w:pPr>
      <w:r w:rsidRPr="00821F21">
        <w:rPr>
          <w:b/>
          <w:bCs/>
          <w:color w:val="16328C" w:themeColor="accent6" w:themeShade="BF"/>
        </w:rPr>
        <w:t>Adresse :</w:t>
      </w:r>
    </w:p>
    <w:p w14:paraId="042F53A6" w14:textId="77777777" w:rsidR="00BB1D62" w:rsidRPr="00821F21" w:rsidRDefault="00BB1D62" w:rsidP="00BB1D62">
      <w:pPr>
        <w:rPr>
          <w:b/>
          <w:bCs/>
          <w:color w:val="16328C" w:themeColor="accent6" w:themeShade="BF"/>
        </w:rPr>
      </w:pPr>
    </w:p>
    <w:p w14:paraId="26A8CBA4" w14:textId="77777777" w:rsidR="00BB1D62" w:rsidRPr="00821F21" w:rsidRDefault="00BB1D62" w:rsidP="00BB1D62">
      <w:pPr>
        <w:rPr>
          <w:b/>
          <w:bCs/>
          <w:color w:val="16328C" w:themeColor="accent6" w:themeShade="BF"/>
        </w:rPr>
      </w:pPr>
      <w:r w:rsidRPr="00821F21">
        <w:rPr>
          <w:b/>
          <w:bCs/>
          <w:color w:val="16328C" w:themeColor="accent6" w:themeShade="BF"/>
        </w:rPr>
        <w:t>Code postal :</w:t>
      </w:r>
      <w:r w:rsidRPr="00821F21">
        <w:rPr>
          <w:b/>
          <w:bCs/>
          <w:color w:val="16328C" w:themeColor="accent6" w:themeShade="BF"/>
        </w:rPr>
        <w:tab/>
      </w:r>
      <w:r w:rsidRPr="00821F21">
        <w:rPr>
          <w:b/>
          <w:bCs/>
          <w:color w:val="16328C" w:themeColor="accent6" w:themeShade="BF"/>
        </w:rPr>
        <w:tab/>
      </w:r>
      <w:r w:rsidRPr="00821F21">
        <w:rPr>
          <w:b/>
          <w:bCs/>
          <w:color w:val="16328C" w:themeColor="accent6" w:themeShade="BF"/>
        </w:rPr>
        <w:tab/>
        <w:t>Ville :</w:t>
      </w:r>
    </w:p>
    <w:p w14:paraId="34991F3B" w14:textId="77777777" w:rsidR="00BB1D62" w:rsidRDefault="00BB1D62" w:rsidP="00BB1D62"/>
    <w:p w14:paraId="714FED4D" w14:textId="77777777" w:rsidR="00BB1D62" w:rsidRDefault="00BB1D62" w:rsidP="00BB1D62">
      <w:r>
        <w:t xml:space="preserve">L’inscription ne sera validée que si elle est accompagnée d’un chèque de caution de 480 € TTC (400 € HT), (repas compris). </w:t>
      </w:r>
      <w:r w:rsidRPr="001A1633">
        <w:t xml:space="preserve">Toute annulation doit être notifiée au moins </w:t>
      </w:r>
      <w:r>
        <w:t>4</w:t>
      </w:r>
      <w:r w:rsidRPr="001A1633">
        <w:t xml:space="preserve"> jours avant la date de la formation. Dans le cas inverse, une participation aux frais de 200 € HT sera facturée</w:t>
      </w:r>
    </w:p>
    <w:p w14:paraId="224F9F22" w14:textId="77777777" w:rsidR="00BB1D62" w:rsidRDefault="00BB1D62" w:rsidP="00BB1D62">
      <w:r>
        <w:t>(MERCI D’ETABLIR UN CHEQUE DE CAUTION PAR JOURNEE DE FORMATION)</w:t>
      </w:r>
    </w:p>
    <w:p w14:paraId="4A2EDB71" w14:textId="59A06821" w:rsidR="001746FF" w:rsidRDefault="001746FF"/>
    <w:tbl>
      <w:tblPr>
        <w:tblStyle w:val="Grilledutableau"/>
        <w:tblpPr w:leftFromText="142" w:rightFromText="142" w:vertAnchor="text" w:horzAnchor="margin" w:tblpXSpec="center" w:tblpY="1135"/>
        <w:tblOverlap w:val="never"/>
        <w:tblW w:w="0" w:type="auto"/>
        <w:tblLook w:val="04A0" w:firstRow="1" w:lastRow="0" w:firstColumn="1" w:lastColumn="0" w:noHBand="0" w:noVBand="1"/>
      </w:tblPr>
      <w:tblGrid>
        <w:gridCol w:w="1992"/>
        <w:gridCol w:w="1992"/>
        <w:gridCol w:w="1992"/>
        <w:gridCol w:w="1993"/>
        <w:gridCol w:w="1993"/>
      </w:tblGrid>
      <w:tr w:rsidR="00EF508F" w:rsidRPr="0085179A" w14:paraId="5FB25C05" w14:textId="77777777" w:rsidTr="00EF508F">
        <w:trPr>
          <w:trHeight w:val="851"/>
        </w:trPr>
        <w:tc>
          <w:tcPr>
            <w:tcW w:w="1992" w:type="dxa"/>
            <w:vAlign w:val="center"/>
          </w:tcPr>
          <w:p w14:paraId="2E83C38C" w14:textId="77777777" w:rsidR="00EF508F" w:rsidRPr="0085179A" w:rsidRDefault="00EF508F" w:rsidP="00EF508F">
            <w:pPr>
              <w:jc w:val="center"/>
              <w:rPr>
                <w:b/>
                <w:bCs/>
                <w:color w:val="16328C" w:themeColor="accent6" w:themeShade="BF"/>
                <w:sz w:val="28"/>
                <w:szCs w:val="28"/>
              </w:rPr>
            </w:pPr>
            <w:r w:rsidRPr="0085179A">
              <w:rPr>
                <w:b/>
                <w:bCs/>
                <w:color w:val="16328C" w:themeColor="accent6" w:themeShade="BF"/>
                <w:sz w:val="28"/>
                <w:szCs w:val="28"/>
              </w:rPr>
              <w:t>Nom de la formation</w:t>
            </w:r>
          </w:p>
        </w:tc>
        <w:tc>
          <w:tcPr>
            <w:tcW w:w="1992" w:type="dxa"/>
            <w:vAlign w:val="center"/>
          </w:tcPr>
          <w:p w14:paraId="0FF1A5A2" w14:textId="77777777" w:rsidR="00EF508F" w:rsidRPr="0085179A" w:rsidRDefault="00EF508F" w:rsidP="00EF508F">
            <w:pPr>
              <w:jc w:val="center"/>
              <w:rPr>
                <w:b/>
                <w:bCs/>
                <w:color w:val="16328C" w:themeColor="accent6" w:themeShade="BF"/>
                <w:sz w:val="28"/>
                <w:szCs w:val="28"/>
              </w:rPr>
            </w:pPr>
            <w:r w:rsidRPr="0085179A">
              <w:rPr>
                <w:b/>
                <w:bCs/>
                <w:color w:val="16328C" w:themeColor="accent6" w:themeShade="BF"/>
                <w:sz w:val="28"/>
                <w:szCs w:val="28"/>
              </w:rPr>
              <w:t>Date et lieu de la formation</w:t>
            </w:r>
          </w:p>
        </w:tc>
        <w:tc>
          <w:tcPr>
            <w:tcW w:w="1992" w:type="dxa"/>
            <w:vAlign w:val="center"/>
          </w:tcPr>
          <w:p w14:paraId="446BEE2D" w14:textId="77777777" w:rsidR="00EF508F" w:rsidRPr="0085179A" w:rsidRDefault="00EF508F" w:rsidP="00EF508F">
            <w:pPr>
              <w:jc w:val="center"/>
              <w:rPr>
                <w:b/>
                <w:bCs/>
                <w:color w:val="16328C" w:themeColor="accent6" w:themeShade="BF"/>
                <w:sz w:val="28"/>
                <w:szCs w:val="28"/>
              </w:rPr>
            </w:pPr>
            <w:r w:rsidRPr="0085179A">
              <w:rPr>
                <w:b/>
                <w:bCs/>
                <w:color w:val="16328C" w:themeColor="accent6" w:themeShade="BF"/>
                <w:sz w:val="28"/>
                <w:szCs w:val="28"/>
              </w:rPr>
              <w:t>Nombre de personne</w:t>
            </w:r>
          </w:p>
        </w:tc>
        <w:tc>
          <w:tcPr>
            <w:tcW w:w="1993" w:type="dxa"/>
            <w:vAlign w:val="center"/>
          </w:tcPr>
          <w:p w14:paraId="7B9D0245" w14:textId="77777777" w:rsidR="00EF508F" w:rsidRPr="0085179A" w:rsidRDefault="00EF508F" w:rsidP="00EF508F">
            <w:pPr>
              <w:jc w:val="center"/>
              <w:rPr>
                <w:b/>
                <w:bCs/>
                <w:color w:val="16328C" w:themeColor="accent6" w:themeShade="BF"/>
                <w:sz w:val="28"/>
                <w:szCs w:val="28"/>
              </w:rPr>
            </w:pPr>
            <w:r w:rsidRPr="0085179A">
              <w:rPr>
                <w:b/>
                <w:bCs/>
                <w:color w:val="16328C" w:themeColor="accent6" w:themeShade="BF"/>
                <w:sz w:val="28"/>
                <w:szCs w:val="28"/>
              </w:rPr>
              <w:t>Coût unitaire</w:t>
            </w:r>
          </w:p>
        </w:tc>
        <w:tc>
          <w:tcPr>
            <w:tcW w:w="1993" w:type="dxa"/>
            <w:vAlign w:val="center"/>
          </w:tcPr>
          <w:p w14:paraId="516D0DAC" w14:textId="77777777" w:rsidR="00EF508F" w:rsidRPr="0085179A" w:rsidRDefault="00EF508F" w:rsidP="00EF508F">
            <w:pPr>
              <w:jc w:val="center"/>
              <w:rPr>
                <w:b/>
                <w:bCs/>
                <w:color w:val="16328C" w:themeColor="accent6" w:themeShade="BF"/>
                <w:sz w:val="28"/>
                <w:szCs w:val="28"/>
              </w:rPr>
            </w:pPr>
            <w:r w:rsidRPr="0085179A">
              <w:rPr>
                <w:b/>
                <w:bCs/>
                <w:color w:val="16328C" w:themeColor="accent6" w:themeShade="BF"/>
                <w:sz w:val="28"/>
                <w:szCs w:val="28"/>
              </w:rPr>
              <w:t>Montant total</w:t>
            </w:r>
          </w:p>
        </w:tc>
      </w:tr>
      <w:tr w:rsidR="00EF508F" w:rsidRPr="00BE3418" w14:paraId="3FD66F72" w14:textId="77777777" w:rsidTr="00EF508F">
        <w:trPr>
          <w:trHeight w:val="851"/>
        </w:trPr>
        <w:tc>
          <w:tcPr>
            <w:tcW w:w="1992" w:type="dxa"/>
            <w:vAlign w:val="center"/>
          </w:tcPr>
          <w:p w14:paraId="5881122B" w14:textId="77777777" w:rsidR="00EF508F" w:rsidRPr="00BE3418" w:rsidRDefault="00EF508F" w:rsidP="00EF508F">
            <w:pPr>
              <w:jc w:val="center"/>
              <w:rPr>
                <w:i/>
                <w:iCs/>
                <w:color w:val="A6A6A6" w:themeColor="background1" w:themeShade="A6"/>
                <w:sz w:val="24"/>
                <w:szCs w:val="24"/>
              </w:rPr>
            </w:pPr>
            <w:r w:rsidRPr="00BE3418">
              <w:rPr>
                <w:i/>
                <w:iCs/>
                <w:color w:val="A6A6A6" w:themeColor="background1" w:themeShade="A6"/>
                <w:sz w:val="24"/>
                <w:szCs w:val="24"/>
              </w:rPr>
              <w:t>Exemple : TVA et actualité</w:t>
            </w:r>
          </w:p>
        </w:tc>
        <w:tc>
          <w:tcPr>
            <w:tcW w:w="1992" w:type="dxa"/>
            <w:vAlign w:val="center"/>
          </w:tcPr>
          <w:p w14:paraId="6AA2DA1A" w14:textId="77777777" w:rsidR="00EF508F" w:rsidRPr="00BE3418" w:rsidRDefault="00EF508F" w:rsidP="00EF508F">
            <w:pPr>
              <w:jc w:val="center"/>
              <w:rPr>
                <w:i/>
                <w:iCs/>
                <w:color w:val="A6A6A6" w:themeColor="background1" w:themeShade="A6"/>
                <w:sz w:val="24"/>
                <w:szCs w:val="24"/>
              </w:rPr>
            </w:pPr>
            <w:r w:rsidRPr="00BE3418">
              <w:rPr>
                <w:i/>
                <w:iCs/>
                <w:color w:val="A6A6A6" w:themeColor="background1" w:themeShade="A6"/>
                <w:sz w:val="24"/>
                <w:szCs w:val="24"/>
              </w:rPr>
              <w:t xml:space="preserve">Arles </w:t>
            </w:r>
          </w:p>
          <w:p w14:paraId="04961986" w14:textId="77777777" w:rsidR="00EF508F" w:rsidRPr="00BE3418" w:rsidRDefault="00EF508F" w:rsidP="00EF508F">
            <w:pPr>
              <w:jc w:val="center"/>
              <w:rPr>
                <w:i/>
                <w:iCs/>
                <w:color w:val="A6A6A6" w:themeColor="background1" w:themeShade="A6"/>
                <w:sz w:val="24"/>
                <w:szCs w:val="24"/>
              </w:rPr>
            </w:pPr>
            <w:proofErr w:type="gramStart"/>
            <w:r w:rsidRPr="00BE3418">
              <w:rPr>
                <w:i/>
                <w:iCs/>
                <w:color w:val="A6A6A6" w:themeColor="background1" w:themeShade="A6"/>
                <w:sz w:val="24"/>
                <w:szCs w:val="24"/>
              </w:rPr>
              <w:t>le</w:t>
            </w:r>
            <w:proofErr w:type="gramEnd"/>
            <w:r w:rsidRPr="00BE3418">
              <w:rPr>
                <w:i/>
                <w:iCs/>
                <w:color w:val="A6A6A6" w:themeColor="background1" w:themeShade="A6"/>
                <w:sz w:val="24"/>
                <w:szCs w:val="24"/>
              </w:rPr>
              <w:t xml:space="preserve"> 13 juin 2024</w:t>
            </w:r>
          </w:p>
        </w:tc>
        <w:tc>
          <w:tcPr>
            <w:tcW w:w="1992" w:type="dxa"/>
            <w:vAlign w:val="center"/>
          </w:tcPr>
          <w:p w14:paraId="0D5DE9BF" w14:textId="77777777" w:rsidR="00EF508F" w:rsidRPr="00BE3418" w:rsidRDefault="00EF508F" w:rsidP="00EF508F">
            <w:pPr>
              <w:jc w:val="center"/>
              <w:rPr>
                <w:i/>
                <w:iCs/>
                <w:color w:val="A6A6A6" w:themeColor="background1" w:themeShade="A6"/>
                <w:sz w:val="24"/>
                <w:szCs w:val="24"/>
              </w:rPr>
            </w:pPr>
            <w:r w:rsidRPr="00BE3418">
              <w:rPr>
                <w:i/>
                <w:iCs/>
                <w:color w:val="A6A6A6" w:themeColor="background1" w:themeShade="A6"/>
                <w:sz w:val="24"/>
                <w:szCs w:val="24"/>
              </w:rPr>
              <w:t>4</w:t>
            </w:r>
          </w:p>
        </w:tc>
        <w:tc>
          <w:tcPr>
            <w:tcW w:w="1993" w:type="dxa"/>
            <w:vAlign w:val="center"/>
          </w:tcPr>
          <w:p w14:paraId="66DD0379" w14:textId="77777777" w:rsidR="00EF508F" w:rsidRPr="00BE3418" w:rsidRDefault="00EF508F" w:rsidP="00EF508F">
            <w:pPr>
              <w:jc w:val="center"/>
              <w:rPr>
                <w:i/>
                <w:iCs/>
                <w:color w:val="A6A6A6" w:themeColor="background1" w:themeShade="A6"/>
                <w:sz w:val="24"/>
                <w:szCs w:val="24"/>
              </w:rPr>
            </w:pPr>
            <w:r w:rsidRPr="00BE3418">
              <w:rPr>
                <w:i/>
                <w:iCs/>
                <w:color w:val="A6A6A6" w:themeColor="background1" w:themeShade="A6"/>
                <w:sz w:val="24"/>
                <w:szCs w:val="24"/>
              </w:rPr>
              <w:t>400,00</w:t>
            </w:r>
          </w:p>
        </w:tc>
        <w:tc>
          <w:tcPr>
            <w:tcW w:w="1993" w:type="dxa"/>
            <w:vAlign w:val="center"/>
          </w:tcPr>
          <w:p w14:paraId="47DB36E9" w14:textId="77777777" w:rsidR="00EF508F" w:rsidRPr="00BE3418" w:rsidRDefault="00EF508F" w:rsidP="00EF508F">
            <w:pPr>
              <w:jc w:val="center"/>
              <w:rPr>
                <w:i/>
                <w:iCs/>
                <w:color w:val="A6A6A6" w:themeColor="background1" w:themeShade="A6"/>
                <w:sz w:val="24"/>
                <w:szCs w:val="24"/>
              </w:rPr>
            </w:pPr>
            <w:r w:rsidRPr="00BE3418">
              <w:rPr>
                <w:i/>
                <w:iCs/>
                <w:color w:val="A6A6A6" w:themeColor="background1" w:themeShade="A6"/>
                <w:sz w:val="24"/>
                <w:szCs w:val="24"/>
              </w:rPr>
              <w:t>1600,00</w:t>
            </w:r>
          </w:p>
        </w:tc>
      </w:tr>
      <w:tr w:rsidR="00EF508F" w:rsidRPr="0085179A" w14:paraId="3F394114" w14:textId="77777777" w:rsidTr="00EF508F">
        <w:trPr>
          <w:trHeight w:val="851"/>
        </w:trPr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563916192"/>
            <w:placeholder>
              <w:docPart w:val="E7322A11357E413EAAC7AD8F0F742A24"/>
            </w:placeholder>
            <w:showingPlcHdr/>
            <w:text/>
          </w:sdtPr>
          <w:sdtContent>
            <w:tc>
              <w:tcPr>
                <w:tcW w:w="1992" w:type="dxa"/>
              </w:tcPr>
              <w:p w14:paraId="207E4A59" w14:textId="77777777" w:rsidR="00EF508F" w:rsidRPr="0085179A" w:rsidRDefault="00EF508F" w:rsidP="00EF508F">
                <w:pPr>
                  <w:rPr>
                    <w:b/>
                    <w:bCs/>
                    <w:color w:val="16328C" w:themeColor="accent6" w:themeShade="BF"/>
                    <w:sz w:val="24"/>
                    <w:szCs w:val="24"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811525526"/>
            <w:placeholder>
              <w:docPart w:val="410B3B244A2C4AF1BFC8EB05CEE20A70"/>
            </w:placeholder>
            <w:showingPlcHdr/>
            <w:text/>
          </w:sdtPr>
          <w:sdtContent>
            <w:tc>
              <w:tcPr>
                <w:tcW w:w="1992" w:type="dxa"/>
              </w:tcPr>
              <w:p w14:paraId="27F6FB52" w14:textId="77777777" w:rsidR="00EF508F" w:rsidRPr="0085179A" w:rsidRDefault="00EF508F" w:rsidP="00EF508F">
                <w:pPr>
                  <w:rPr>
                    <w:b/>
                    <w:bCs/>
                    <w:color w:val="16328C" w:themeColor="accent6" w:themeShade="BF"/>
                    <w:sz w:val="24"/>
                    <w:szCs w:val="24"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386235062"/>
            <w:placeholder>
              <w:docPart w:val="66019EF2DC6E4C97AF56F23655554BFD"/>
            </w:placeholder>
            <w:showingPlcHdr/>
            <w:text/>
          </w:sdtPr>
          <w:sdtContent>
            <w:tc>
              <w:tcPr>
                <w:tcW w:w="1992" w:type="dxa"/>
              </w:tcPr>
              <w:p w14:paraId="49143B1A" w14:textId="77777777" w:rsidR="00EF508F" w:rsidRPr="0085179A" w:rsidRDefault="00EF508F" w:rsidP="00EF508F">
                <w:pPr>
                  <w:rPr>
                    <w:b/>
                    <w:bCs/>
                    <w:color w:val="16328C" w:themeColor="accent6" w:themeShade="BF"/>
                    <w:sz w:val="24"/>
                    <w:szCs w:val="24"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-250822957"/>
            <w:placeholder>
              <w:docPart w:val="2FC06EFE98EE4959AA10CC6B3F0BF3D1"/>
            </w:placeholder>
            <w:showingPlcHdr/>
            <w:text/>
          </w:sdtPr>
          <w:sdtContent>
            <w:tc>
              <w:tcPr>
                <w:tcW w:w="1993" w:type="dxa"/>
              </w:tcPr>
              <w:p w14:paraId="282C24C5" w14:textId="77777777" w:rsidR="00EF508F" w:rsidRPr="0085179A" w:rsidRDefault="00EF508F" w:rsidP="00EF508F">
                <w:pPr>
                  <w:rPr>
                    <w:b/>
                    <w:bCs/>
                    <w:color w:val="16328C" w:themeColor="accent6" w:themeShade="BF"/>
                    <w:sz w:val="24"/>
                    <w:szCs w:val="24"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257110751"/>
            <w:placeholder>
              <w:docPart w:val="E1AA52ED383F4370A5F1C396CB008A57"/>
            </w:placeholder>
            <w:showingPlcHdr/>
            <w:text/>
          </w:sdtPr>
          <w:sdtContent>
            <w:tc>
              <w:tcPr>
                <w:tcW w:w="1993" w:type="dxa"/>
              </w:tcPr>
              <w:p w14:paraId="408B689E" w14:textId="77777777" w:rsidR="00EF508F" w:rsidRPr="0085179A" w:rsidRDefault="00EF508F" w:rsidP="00EF508F">
                <w:pPr>
                  <w:rPr>
                    <w:b/>
                    <w:bCs/>
                    <w:color w:val="16328C" w:themeColor="accent6" w:themeShade="BF"/>
                    <w:sz w:val="24"/>
                    <w:szCs w:val="24"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EF508F" w:rsidRPr="0085179A" w14:paraId="512C7802" w14:textId="77777777" w:rsidTr="00EF508F">
        <w:trPr>
          <w:trHeight w:val="851"/>
        </w:trPr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-161313136"/>
            <w:placeholder>
              <w:docPart w:val="891F5FBB44184F3F9FED47F7F20E433B"/>
            </w:placeholder>
            <w:showingPlcHdr/>
            <w:text/>
          </w:sdtPr>
          <w:sdtContent>
            <w:tc>
              <w:tcPr>
                <w:tcW w:w="1992" w:type="dxa"/>
              </w:tcPr>
              <w:p w14:paraId="12826147" w14:textId="77777777" w:rsidR="00EF508F" w:rsidRPr="0085179A" w:rsidRDefault="00EF508F" w:rsidP="00EF508F">
                <w:pPr>
                  <w:rPr>
                    <w:b/>
                    <w:bCs/>
                    <w:color w:val="16328C" w:themeColor="accent6" w:themeShade="BF"/>
                    <w:sz w:val="24"/>
                    <w:szCs w:val="24"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-2028944330"/>
            <w:placeholder>
              <w:docPart w:val="9F42D5C4017D4694A00BB504375257F0"/>
            </w:placeholder>
            <w:showingPlcHdr/>
            <w:text/>
          </w:sdtPr>
          <w:sdtContent>
            <w:tc>
              <w:tcPr>
                <w:tcW w:w="1992" w:type="dxa"/>
              </w:tcPr>
              <w:p w14:paraId="2EDA9F6F" w14:textId="77777777" w:rsidR="00EF508F" w:rsidRPr="0085179A" w:rsidRDefault="00EF508F" w:rsidP="00EF508F">
                <w:pPr>
                  <w:rPr>
                    <w:b/>
                    <w:bCs/>
                    <w:color w:val="16328C" w:themeColor="accent6" w:themeShade="BF"/>
                    <w:sz w:val="24"/>
                    <w:szCs w:val="24"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-1533034000"/>
            <w:placeholder>
              <w:docPart w:val="D6BB816538404AC289D6C9AF8F0E6882"/>
            </w:placeholder>
            <w:showingPlcHdr/>
            <w:text/>
          </w:sdtPr>
          <w:sdtContent>
            <w:tc>
              <w:tcPr>
                <w:tcW w:w="1992" w:type="dxa"/>
              </w:tcPr>
              <w:p w14:paraId="14233979" w14:textId="77777777" w:rsidR="00EF508F" w:rsidRPr="0085179A" w:rsidRDefault="00EF508F" w:rsidP="00EF508F">
                <w:pPr>
                  <w:rPr>
                    <w:b/>
                    <w:bCs/>
                    <w:color w:val="16328C" w:themeColor="accent6" w:themeShade="BF"/>
                    <w:sz w:val="24"/>
                    <w:szCs w:val="24"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2105151960"/>
            <w:placeholder>
              <w:docPart w:val="E91E2063492D46329FA69DAD304A4509"/>
            </w:placeholder>
            <w:showingPlcHdr/>
            <w:text/>
          </w:sdtPr>
          <w:sdtContent>
            <w:tc>
              <w:tcPr>
                <w:tcW w:w="1993" w:type="dxa"/>
              </w:tcPr>
              <w:p w14:paraId="266089C3" w14:textId="77777777" w:rsidR="00EF508F" w:rsidRPr="0085179A" w:rsidRDefault="00EF508F" w:rsidP="00EF508F">
                <w:pPr>
                  <w:rPr>
                    <w:b/>
                    <w:bCs/>
                    <w:color w:val="16328C" w:themeColor="accent6" w:themeShade="BF"/>
                    <w:sz w:val="24"/>
                    <w:szCs w:val="24"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-484696357"/>
            <w:placeholder>
              <w:docPart w:val="2C619048DF93467AA00006DBBBF1CAB3"/>
            </w:placeholder>
            <w:showingPlcHdr/>
            <w:text/>
          </w:sdtPr>
          <w:sdtContent>
            <w:tc>
              <w:tcPr>
                <w:tcW w:w="1993" w:type="dxa"/>
              </w:tcPr>
              <w:p w14:paraId="6091B729" w14:textId="77777777" w:rsidR="00EF508F" w:rsidRPr="0085179A" w:rsidRDefault="00EF508F" w:rsidP="00EF508F">
                <w:pPr>
                  <w:rPr>
                    <w:b/>
                    <w:bCs/>
                    <w:color w:val="16328C" w:themeColor="accent6" w:themeShade="BF"/>
                    <w:sz w:val="24"/>
                    <w:szCs w:val="24"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EF508F" w:rsidRPr="0085179A" w14:paraId="2A28D1F2" w14:textId="77777777" w:rsidTr="00EF508F">
        <w:trPr>
          <w:trHeight w:val="851"/>
        </w:trPr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-5679046"/>
            <w:placeholder>
              <w:docPart w:val="7CB6614FF4234EC3BE5F543D9DC3E2F5"/>
            </w:placeholder>
            <w:showingPlcHdr/>
            <w:text/>
          </w:sdtPr>
          <w:sdtContent>
            <w:tc>
              <w:tcPr>
                <w:tcW w:w="1992" w:type="dxa"/>
              </w:tcPr>
              <w:p w14:paraId="3204D5F2" w14:textId="77777777" w:rsidR="00EF508F" w:rsidRPr="0085179A" w:rsidRDefault="00EF508F" w:rsidP="00EF508F">
                <w:pPr>
                  <w:rPr>
                    <w:b/>
                    <w:bCs/>
                    <w:color w:val="16328C" w:themeColor="accent6" w:themeShade="BF"/>
                    <w:sz w:val="24"/>
                    <w:szCs w:val="24"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10342036"/>
            <w:placeholder>
              <w:docPart w:val="6D8784A287BC47178839677CDF3808E3"/>
            </w:placeholder>
            <w:showingPlcHdr/>
            <w:text/>
          </w:sdtPr>
          <w:sdtContent>
            <w:tc>
              <w:tcPr>
                <w:tcW w:w="1992" w:type="dxa"/>
              </w:tcPr>
              <w:p w14:paraId="7E9069FF" w14:textId="77777777" w:rsidR="00EF508F" w:rsidRPr="0085179A" w:rsidRDefault="00EF508F" w:rsidP="00EF508F">
                <w:pPr>
                  <w:rPr>
                    <w:b/>
                    <w:bCs/>
                    <w:color w:val="16328C" w:themeColor="accent6" w:themeShade="BF"/>
                    <w:sz w:val="24"/>
                    <w:szCs w:val="24"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1739972924"/>
            <w:placeholder>
              <w:docPart w:val="D858BB2DC99D4975B1800E9ED100F6C5"/>
            </w:placeholder>
            <w:showingPlcHdr/>
            <w:text/>
          </w:sdtPr>
          <w:sdtContent>
            <w:tc>
              <w:tcPr>
                <w:tcW w:w="1992" w:type="dxa"/>
              </w:tcPr>
              <w:p w14:paraId="053F479D" w14:textId="77777777" w:rsidR="00EF508F" w:rsidRPr="0085179A" w:rsidRDefault="00EF508F" w:rsidP="00EF508F">
                <w:pPr>
                  <w:rPr>
                    <w:b/>
                    <w:bCs/>
                    <w:color w:val="16328C" w:themeColor="accent6" w:themeShade="BF"/>
                    <w:sz w:val="24"/>
                    <w:szCs w:val="24"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921921180"/>
            <w:placeholder>
              <w:docPart w:val="D78889EEA24A45109255F9A07CC2DEEA"/>
            </w:placeholder>
            <w:showingPlcHdr/>
            <w:text/>
          </w:sdtPr>
          <w:sdtContent>
            <w:tc>
              <w:tcPr>
                <w:tcW w:w="1993" w:type="dxa"/>
              </w:tcPr>
              <w:p w14:paraId="67AAFBC5" w14:textId="77777777" w:rsidR="00EF508F" w:rsidRPr="0085179A" w:rsidRDefault="00EF508F" w:rsidP="00EF508F">
                <w:pPr>
                  <w:rPr>
                    <w:b/>
                    <w:bCs/>
                    <w:color w:val="16328C" w:themeColor="accent6" w:themeShade="BF"/>
                    <w:sz w:val="24"/>
                    <w:szCs w:val="24"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-795447366"/>
            <w:placeholder>
              <w:docPart w:val="08075FB964504FC48219B3DF7A36F889"/>
            </w:placeholder>
            <w:showingPlcHdr/>
            <w:text/>
          </w:sdtPr>
          <w:sdtContent>
            <w:tc>
              <w:tcPr>
                <w:tcW w:w="1993" w:type="dxa"/>
              </w:tcPr>
              <w:p w14:paraId="25899513" w14:textId="77777777" w:rsidR="00EF508F" w:rsidRPr="0085179A" w:rsidRDefault="00EF508F" w:rsidP="00EF508F">
                <w:pPr>
                  <w:rPr>
                    <w:b/>
                    <w:bCs/>
                    <w:color w:val="16328C" w:themeColor="accent6" w:themeShade="BF"/>
                    <w:sz w:val="24"/>
                    <w:szCs w:val="24"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EF508F" w:rsidRPr="0085179A" w14:paraId="4730CC30" w14:textId="77777777" w:rsidTr="00EF508F">
        <w:trPr>
          <w:trHeight w:val="851"/>
        </w:trPr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2136903594"/>
            <w:placeholder>
              <w:docPart w:val="0216CE9D881C4070918161AA817A32FA"/>
            </w:placeholder>
            <w:showingPlcHdr/>
            <w:text/>
          </w:sdtPr>
          <w:sdtContent>
            <w:tc>
              <w:tcPr>
                <w:tcW w:w="1992" w:type="dxa"/>
              </w:tcPr>
              <w:p w14:paraId="7B0AF4CC" w14:textId="77777777" w:rsidR="00EF508F" w:rsidRPr="0085179A" w:rsidRDefault="00EF508F" w:rsidP="00EF508F">
                <w:pPr>
                  <w:rPr>
                    <w:b/>
                    <w:bCs/>
                    <w:color w:val="16328C" w:themeColor="accent6" w:themeShade="BF"/>
                    <w:sz w:val="24"/>
                    <w:szCs w:val="24"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-607276663"/>
            <w:placeholder>
              <w:docPart w:val="03D4F3AF3FEA459BBED09D898BF00A64"/>
            </w:placeholder>
            <w:showingPlcHdr/>
            <w:text/>
          </w:sdtPr>
          <w:sdtContent>
            <w:tc>
              <w:tcPr>
                <w:tcW w:w="1992" w:type="dxa"/>
              </w:tcPr>
              <w:p w14:paraId="6E5E25AD" w14:textId="77777777" w:rsidR="00EF508F" w:rsidRPr="0085179A" w:rsidRDefault="00EF508F" w:rsidP="00EF508F">
                <w:pPr>
                  <w:rPr>
                    <w:b/>
                    <w:bCs/>
                    <w:color w:val="16328C" w:themeColor="accent6" w:themeShade="BF"/>
                    <w:sz w:val="24"/>
                    <w:szCs w:val="24"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1021740190"/>
            <w:placeholder>
              <w:docPart w:val="1389FCE6E35D4D0EBC3AC16F3BB09709"/>
            </w:placeholder>
            <w:showingPlcHdr/>
            <w:text/>
          </w:sdtPr>
          <w:sdtContent>
            <w:tc>
              <w:tcPr>
                <w:tcW w:w="1992" w:type="dxa"/>
              </w:tcPr>
              <w:p w14:paraId="2CD84985" w14:textId="77777777" w:rsidR="00EF508F" w:rsidRPr="0085179A" w:rsidRDefault="00EF508F" w:rsidP="00EF508F">
                <w:pPr>
                  <w:rPr>
                    <w:b/>
                    <w:bCs/>
                    <w:color w:val="16328C" w:themeColor="accent6" w:themeShade="BF"/>
                    <w:sz w:val="24"/>
                    <w:szCs w:val="24"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228276403"/>
            <w:placeholder>
              <w:docPart w:val="02359B36DB0E433683CAAC525CC31387"/>
            </w:placeholder>
            <w:showingPlcHdr/>
            <w:text/>
          </w:sdtPr>
          <w:sdtContent>
            <w:tc>
              <w:tcPr>
                <w:tcW w:w="1993" w:type="dxa"/>
              </w:tcPr>
              <w:p w14:paraId="00894DE9" w14:textId="77777777" w:rsidR="00EF508F" w:rsidRPr="0085179A" w:rsidRDefault="00EF508F" w:rsidP="00EF508F">
                <w:pPr>
                  <w:rPr>
                    <w:b/>
                    <w:bCs/>
                    <w:color w:val="16328C" w:themeColor="accent6" w:themeShade="BF"/>
                    <w:sz w:val="24"/>
                    <w:szCs w:val="24"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2129424500"/>
            <w:placeholder>
              <w:docPart w:val="5A03AD444B05446FA728286B6F5797BC"/>
            </w:placeholder>
            <w:showingPlcHdr/>
            <w:text/>
          </w:sdtPr>
          <w:sdtContent>
            <w:tc>
              <w:tcPr>
                <w:tcW w:w="1993" w:type="dxa"/>
              </w:tcPr>
              <w:p w14:paraId="2E7E87E9" w14:textId="77777777" w:rsidR="00EF508F" w:rsidRPr="0085179A" w:rsidRDefault="00EF508F" w:rsidP="00EF508F">
                <w:pPr>
                  <w:rPr>
                    <w:b/>
                    <w:bCs/>
                    <w:color w:val="16328C" w:themeColor="accent6" w:themeShade="BF"/>
                    <w:sz w:val="24"/>
                    <w:szCs w:val="24"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EF508F" w:rsidRPr="0085179A" w14:paraId="2207B704" w14:textId="77777777" w:rsidTr="00EF508F">
        <w:trPr>
          <w:trHeight w:val="1062"/>
        </w:trPr>
        <w:tc>
          <w:tcPr>
            <w:tcW w:w="1992" w:type="dxa"/>
          </w:tcPr>
          <w:p w14:paraId="36162AE9" w14:textId="77777777" w:rsidR="00EF508F" w:rsidRPr="0085179A" w:rsidRDefault="00EF508F" w:rsidP="00EF508F">
            <w:pPr>
              <w:rPr>
                <w:b/>
                <w:bCs/>
                <w:color w:val="16328C" w:themeColor="accent6" w:themeShade="BF"/>
                <w:sz w:val="24"/>
                <w:szCs w:val="24"/>
              </w:rPr>
            </w:pPr>
          </w:p>
        </w:tc>
        <w:tc>
          <w:tcPr>
            <w:tcW w:w="1992" w:type="dxa"/>
          </w:tcPr>
          <w:p w14:paraId="0B790A29" w14:textId="77777777" w:rsidR="00EF508F" w:rsidRPr="0085179A" w:rsidRDefault="00EF508F" w:rsidP="00EF508F">
            <w:pPr>
              <w:rPr>
                <w:b/>
                <w:bCs/>
                <w:color w:val="16328C" w:themeColor="accent6" w:themeShade="BF"/>
                <w:sz w:val="24"/>
                <w:szCs w:val="24"/>
              </w:rPr>
            </w:pPr>
          </w:p>
        </w:tc>
        <w:tc>
          <w:tcPr>
            <w:tcW w:w="1992" w:type="dxa"/>
          </w:tcPr>
          <w:p w14:paraId="3D876E62" w14:textId="77777777" w:rsidR="00EF508F" w:rsidRPr="0085179A" w:rsidRDefault="00EF508F" w:rsidP="00EF508F">
            <w:pPr>
              <w:rPr>
                <w:b/>
                <w:bCs/>
                <w:color w:val="16328C" w:themeColor="accent6" w:themeShade="BF"/>
                <w:sz w:val="24"/>
                <w:szCs w:val="24"/>
              </w:rPr>
            </w:pPr>
          </w:p>
        </w:tc>
        <w:tc>
          <w:tcPr>
            <w:tcW w:w="1993" w:type="dxa"/>
          </w:tcPr>
          <w:p w14:paraId="0FA274E1" w14:textId="77777777" w:rsidR="00EF508F" w:rsidRPr="0085179A" w:rsidRDefault="00EF508F" w:rsidP="00EF508F">
            <w:pPr>
              <w:rPr>
                <w:b/>
                <w:bCs/>
                <w:color w:val="16328C" w:themeColor="accent6" w:themeShade="BF"/>
                <w:sz w:val="24"/>
                <w:szCs w:val="24"/>
              </w:rPr>
            </w:pPr>
            <w:r w:rsidRPr="0085179A">
              <w:rPr>
                <w:b/>
                <w:bCs/>
                <w:color w:val="16328C" w:themeColor="accent6" w:themeShade="BF"/>
                <w:sz w:val="24"/>
                <w:szCs w:val="24"/>
              </w:rPr>
              <w:t>Montant pour l’ensemble des formations</w:t>
            </w:r>
          </w:p>
        </w:tc>
        <w:tc>
          <w:tcPr>
            <w:tcW w:w="1993" w:type="dxa"/>
          </w:tcPr>
          <w:p w14:paraId="666A95F5" w14:textId="77777777" w:rsidR="00EF508F" w:rsidRPr="0085179A" w:rsidRDefault="00EF508F" w:rsidP="00EF508F">
            <w:pPr>
              <w:rPr>
                <w:b/>
                <w:bCs/>
                <w:color w:val="16328C" w:themeColor="accent6" w:themeShade="BF"/>
                <w:sz w:val="24"/>
                <w:szCs w:val="24"/>
              </w:rPr>
            </w:pPr>
          </w:p>
        </w:tc>
      </w:tr>
    </w:tbl>
    <w:p w14:paraId="2D598BFD" w14:textId="77777777" w:rsidR="00EF508F" w:rsidRDefault="00EF508F"/>
    <w:p w14:paraId="33148853" w14:textId="77777777" w:rsidR="00EF508F" w:rsidRDefault="00EF508F">
      <w:pPr>
        <w:widowControl/>
        <w:autoSpaceDE/>
        <w:autoSpaceDN/>
        <w:adjustRightInd/>
      </w:pPr>
    </w:p>
    <w:p w14:paraId="6BB73D5F" w14:textId="77777777" w:rsidR="00EF508F" w:rsidRDefault="00EF508F">
      <w:pPr>
        <w:widowControl/>
        <w:autoSpaceDE/>
        <w:autoSpaceDN/>
        <w:adjustRightInd/>
      </w:pPr>
    </w:p>
    <w:p w14:paraId="5A4AACEB" w14:textId="77777777" w:rsidR="00EF508F" w:rsidRDefault="00EF508F">
      <w:pPr>
        <w:widowControl/>
        <w:autoSpaceDE/>
        <w:autoSpaceDN/>
        <w:adjustRightInd/>
      </w:pPr>
    </w:p>
    <w:p w14:paraId="77692564" w14:textId="77777777" w:rsidR="00EF508F" w:rsidRDefault="00EF508F">
      <w:pPr>
        <w:widowControl/>
        <w:autoSpaceDE/>
        <w:autoSpaceDN/>
        <w:adjustRightInd/>
      </w:pPr>
    </w:p>
    <w:p w14:paraId="1CC1F0A6" w14:textId="7DD88B69" w:rsidR="001746FF" w:rsidRDefault="001746FF">
      <w:pPr>
        <w:widowControl/>
        <w:autoSpaceDE/>
        <w:autoSpaceDN/>
        <w:adjustRightInd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F02E3AB" wp14:editId="54EBD843">
                <wp:simplePos x="0" y="0"/>
                <wp:positionH relativeFrom="column">
                  <wp:posOffset>1669030</wp:posOffset>
                </wp:positionH>
                <wp:positionV relativeFrom="paragraph">
                  <wp:posOffset>831003</wp:posOffset>
                </wp:positionV>
                <wp:extent cx="4622800" cy="1404620"/>
                <wp:effectExtent l="0" t="0" r="0" b="5080"/>
                <wp:wrapNone/>
                <wp:docPr id="4635841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2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EF8E2" w14:textId="7A144466" w:rsidR="00821F21" w:rsidRDefault="00821F21" w:rsidP="00821F2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2E3A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1.4pt;margin-top:65.45pt;width:364pt;height:110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" filled="f" stroked="f">
                <v:textbox style="mso-fit-shape-to-text:t">
                  <w:txbxContent>
                    <w:p w14:paraId="6D1EF8E2" w14:textId="7A144466" w:rsidR="00821F21" w:rsidRDefault="00821F21" w:rsidP="00821F21"/>
                  </w:txbxContent>
                </v:textbox>
              </v:shape>
            </w:pict>
          </mc:Fallback>
        </mc:AlternateContent>
      </w:r>
      <w:r>
        <w:br w:type="page"/>
      </w:r>
    </w:p>
    <w:tbl>
      <w:tblPr>
        <w:tblpPr w:leftFromText="141" w:rightFromText="141" w:vertAnchor="page" w:horzAnchor="margin" w:tblpX="-289" w:tblpY="3654"/>
        <w:tblW w:w="9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0"/>
        <w:gridCol w:w="2261"/>
        <w:gridCol w:w="2915"/>
        <w:gridCol w:w="2451"/>
      </w:tblGrid>
      <w:tr w:rsidR="00AA4131" w:rsidRPr="00CA0678" w14:paraId="3EC009EE" w14:textId="77777777" w:rsidTr="002F2477">
        <w:trPr>
          <w:trHeight w:val="1134"/>
        </w:trPr>
        <w:tc>
          <w:tcPr>
            <w:tcW w:w="2270" w:type="dxa"/>
            <w:vAlign w:val="center"/>
          </w:tcPr>
          <w:p w14:paraId="24B11AAA" w14:textId="01BAA971" w:rsidR="00AA4131" w:rsidRPr="001C0C36" w:rsidRDefault="00AA4131" w:rsidP="002F2477">
            <w:pPr>
              <w:jc w:val="center"/>
              <w:rPr>
                <w:rFonts w:ascii="Book Antiqua" w:hAnsi="Book Antiqua" w:cs="Arial"/>
                <w:b/>
                <w:bCs/>
                <w:color w:val="000000" w:themeColor="text1"/>
                <w:kern w:val="32"/>
                <w:sz w:val="26"/>
                <w:szCs w:val="26"/>
              </w:rPr>
            </w:pPr>
            <w:r w:rsidRPr="001C0C36">
              <w:rPr>
                <w:rFonts w:ascii="Book Antiqua" w:hAnsi="Book Antiqua" w:cs="Arial"/>
                <w:b/>
                <w:bCs/>
                <w:color w:val="000000" w:themeColor="text1"/>
                <w:kern w:val="32"/>
                <w:sz w:val="26"/>
                <w:szCs w:val="26"/>
              </w:rPr>
              <w:lastRenderedPageBreak/>
              <w:t>INTITULE</w:t>
            </w:r>
            <w:r w:rsidR="000145D0">
              <w:rPr>
                <w:rFonts w:ascii="Book Antiqua" w:hAnsi="Book Antiqua" w:cs="Arial"/>
                <w:b/>
                <w:bCs/>
                <w:color w:val="000000" w:themeColor="text1"/>
                <w:kern w:val="32"/>
                <w:sz w:val="26"/>
                <w:szCs w:val="26"/>
              </w:rPr>
              <w:t xml:space="preserve"> ET LIEU</w:t>
            </w:r>
            <w:r w:rsidRPr="001C0C36">
              <w:rPr>
                <w:rFonts w:ascii="Book Antiqua" w:hAnsi="Book Antiqua" w:cs="Arial"/>
                <w:b/>
                <w:bCs/>
                <w:color w:val="000000" w:themeColor="text1"/>
                <w:kern w:val="32"/>
                <w:sz w:val="26"/>
                <w:szCs w:val="26"/>
              </w:rPr>
              <w:t xml:space="preserve"> DE LA FORMATION</w:t>
            </w:r>
          </w:p>
        </w:tc>
        <w:tc>
          <w:tcPr>
            <w:tcW w:w="2261" w:type="dxa"/>
            <w:vAlign w:val="center"/>
          </w:tcPr>
          <w:p w14:paraId="3958B8DC" w14:textId="77777777" w:rsidR="00AA4131" w:rsidRPr="001C0C36" w:rsidRDefault="00AA4131" w:rsidP="002F2477">
            <w:pPr>
              <w:jc w:val="center"/>
              <w:rPr>
                <w:rFonts w:ascii="Book Antiqua" w:hAnsi="Book Antiqua" w:cs="Arial"/>
                <w:b/>
                <w:bCs/>
                <w:color w:val="000000" w:themeColor="text1"/>
                <w:kern w:val="32"/>
                <w:sz w:val="26"/>
                <w:szCs w:val="26"/>
              </w:rPr>
            </w:pPr>
            <w:r w:rsidRPr="001C0C36">
              <w:rPr>
                <w:rFonts w:ascii="Book Antiqua" w:hAnsi="Book Antiqua" w:cs="Arial"/>
                <w:b/>
                <w:bCs/>
                <w:color w:val="000000" w:themeColor="text1"/>
                <w:kern w:val="32"/>
                <w:sz w:val="26"/>
                <w:szCs w:val="26"/>
              </w:rPr>
              <w:t>NOM</w:t>
            </w:r>
          </w:p>
          <w:p w14:paraId="1BB8A63E" w14:textId="77777777" w:rsidR="00AA4131" w:rsidRPr="001C0C36" w:rsidRDefault="00AA4131" w:rsidP="002F2477">
            <w:pPr>
              <w:jc w:val="center"/>
              <w:rPr>
                <w:rFonts w:ascii="Book Antiqua" w:hAnsi="Book Antiqua" w:cs="Arial"/>
                <w:b/>
                <w:bCs/>
                <w:color w:val="000000" w:themeColor="text1"/>
                <w:kern w:val="32"/>
                <w:sz w:val="26"/>
                <w:szCs w:val="26"/>
              </w:rPr>
            </w:pPr>
            <w:r w:rsidRPr="001C0C36">
              <w:rPr>
                <w:rFonts w:ascii="Book Antiqua" w:hAnsi="Book Antiqua" w:cs="Arial"/>
                <w:b/>
                <w:bCs/>
                <w:color w:val="000000" w:themeColor="text1"/>
                <w:kern w:val="32"/>
                <w:sz w:val="26"/>
                <w:szCs w:val="26"/>
              </w:rPr>
              <w:t>DU CABINET</w:t>
            </w:r>
          </w:p>
        </w:tc>
        <w:tc>
          <w:tcPr>
            <w:tcW w:w="2915" w:type="dxa"/>
            <w:vAlign w:val="center"/>
          </w:tcPr>
          <w:p w14:paraId="15CE5598" w14:textId="77777777" w:rsidR="00AA4131" w:rsidRPr="001C0C36" w:rsidRDefault="00AA4131" w:rsidP="002F2477">
            <w:pPr>
              <w:jc w:val="center"/>
              <w:rPr>
                <w:rFonts w:ascii="Book Antiqua" w:hAnsi="Book Antiqua" w:cs="Arial"/>
                <w:b/>
                <w:bCs/>
                <w:color w:val="000000" w:themeColor="text1"/>
                <w:kern w:val="32"/>
                <w:sz w:val="26"/>
                <w:szCs w:val="26"/>
              </w:rPr>
            </w:pPr>
            <w:r w:rsidRPr="001C0C36">
              <w:rPr>
                <w:rFonts w:ascii="Book Antiqua" w:hAnsi="Book Antiqua" w:cs="Arial"/>
                <w:b/>
                <w:bCs/>
                <w:color w:val="000000" w:themeColor="text1"/>
                <w:kern w:val="32"/>
                <w:sz w:val="26"/>
                <w:szCs w:val="26"/>
              </w:rPr>
              <w:t>NOM, PRENOM</w:t>
            </w:r>
          </w:p>
          <w:p w14:paraId="27B65D1F" w14:textId="77777777" w:rsidR="00AA4131" w:rsidRPr="001C0C36" w:rsidRDefault="00AA4131" w:rsidP="002F2477">
            <w:pPr>
              <w:jc w:val="center"/>
              <w:rPr>
                <w:rFonts w:ascii="Book Antiqua" w:hAnsi="Book Antiqua" w:cs="Arial"/>
                <w:b/>
                <w:bCs/>
                <w:color w:val="000000" w:themeColor="text1"/>
                <w:kern w:val="32"/>
                <w:sz w:val="26"/>
                <w:szCs w:val="26"/>
              </w:rPr>
            </w:pPr>
            <w:r w:rsidRPr="001C0C36">
              <w:rPr>
                <w:rFonts w:ascii="Book Antiqua" w:hAnsi="Book Antiqua" w:cs="Arial"/>
                <w:b/>
                <w:bCs/>
                <w:color w:val="000000" w:themeColor="text1"/>
                <w:kern w:val="32"/>
                <w:sz w:val="26"/>
                <w:szCs w:val="26"/>
              </w:rPr>
              <w:t>DU STAGIAIRE</w:t>
            </w:r>
          </w:p>
        </w:tc>
        <w:tc>
          <w:tcPr>
            <w:tcW w:w="2451" w:type="dxa"/>
            <w:vAlign w:val="center"/>
          </w:tcPr>
          <w:p w14:paraId="1A1F2AE2" w14:textId="560FE511" w:rsidR="00AA4131" w:rsidRPr="001C0C36" w:rsidRDefault="002F2477" w:rsidP="002F2477">
            <w:pPr>
              <w:jc w:val="center"/>
              <w:rPr>
                <w:rFonts w:ascii="Book Antiqua" w:hAnsi="Book Antiqua" w:cs="Arial"/>
                <w:b/>
                <w:bCs/>
                <w:color w:val="000000" w:themeColor="text1"/>
                <w:kern w:val="32"/>
                <w:sz w:val="26"/>
                <w:szCs w:val="26"/>
              </w:rPr>
            </w:pPr>
            <w:r>
              <w:rPr>
                <w:rFonts w:ascii="Book Antiqua" w:hAnsi="Book Antiqua" w:cs="Arial"/>
                <w:b/>
                <w:bCs/>
                <w:color w:val="000000" w:themeColor="text1"/>
                <w:kern w:val="32"/>
                <w:sz w:val="26"/>
                <w:szCs w:val="26"/>
              </w:rPr>
              <w:t>Email et</w:t>
            </w:r>
            <w:r w:rsidR="00AA4131" w:rsidRPr="001C0C36">
              <w:rPr>
                <w:rFonts w:ascii="Book Antiqua" w:hAnsi="Book Antiqua" w:cs="Arial"/>
                <w:b/>
                <w:bCs/>
                <w:color w:val="000000" w:themeColor="text1"/>
                <w:kern w:val="32"/>
                <w:sz w:val="26"/>
                <w:szCs w:val="26"/>
              </w:rPr>
              <w:t xml:space="preserve"> </w:t>
            </w:r>
            <w:r>
              <w:rPr>
                <w:rFonts w:ascii="Book Antiqua" w:hAnsi="Book Antiqua" w:cs="Arial"/>
                <w:b/>
                <w:bCs/>
                <w:color w:val="000000" w:themeColor="text1"/>
                <w:kern w:val="32"/>
                <w:sz w:val="26"/>
                <w:szCs w:val="26"/>
              </w:rPr>
              <w:t>numéro de portable</w:t>
            </w:r>
          </w:p>
          <w:p w14:paraId="38BCD18E" w14:textId="1323EB1F" w:rsidR="00AA4131" w:rsidRPr="001C0C36" w:rsidRDefault="002F2477" w:rsidP="002F2477">
            <w:pPr>
              <w:jc w:val="center"/>
              <w:rPr>
                <w:rFonts w:ascii="Book Antiqua" w:hAnsi="Book Antiqua" w:cs="Arial"/>
                <w:b/>
                <w:bCs/>
                <w:color w:val="000000" w:themeColor="text1"/>
                <w:kern w:val="32"/>
                <w:sz w:val="26"/>
                <w:szCs w:val="26"/>
              </w:rPr>
            </w:pPr>
            <w:proofErr w:type="gramStart"/>
            <w:r>
              <w:rPr>
                <w:rFonts w:ascii="Book Antiqua" w:hAnsi="Book Antiqua" w:cs="Arial"/>
                <w:b/>
                <w:bCs/>
                <w:color w:val="000000" w:themeColor="text1"/>
                <w:kern w:val="32"/>
                <w:sz w:val="26"/>
                <w:szCs w:val="26"/>
              </w:rPr>
              <w:t>du</w:t>
            </w:r>
            <w:proofErr w:type="gramEnd"/>
            <w:r>
              <w:rPr>
                <w:rFonts w:ascii="Book Antiqua" w:hAnsi="Book Antiqua" w:cs="Arial"/>
                <w:b/>
                <w:bCs/>
                <w:color w:val="000000" w:themeColor="text1"/>
                <w:kern w:val="32"/>
                <w:sz w:val="26"/>
                <w:szCs w:val="26"/>
              </w:rPr>
              <w:t xml:space="preserve"> stagiaire</w:t>
            </w:r>
          </w:p>
        </w:tc>
      </w:tr>
      <w:tr w:rsidR="00E767F5" w:rsidRPr="00CA0678" w14:paraId="5A10F79F" w14:textId="77777777" w:rsidTr="004E0EA5">
        <w:trPr>
          <w:trHeight w:val="1134"/>
        </w:trPr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1062602460"/>
            <w:placeholder>
              <w:docPart w:val="D6E9AB8C13B2479F887FEE3072B6EBD5"/>
            </w:placeholder>
            <w:showingPlcHdr/>
            <w:text/>
          </w:sdtPr>
          <w:sdtEndPr/>
          <w:sdtContent>
            <w:tc>
              <w:tcPr>
                <w:tcW w:w="2270" w:type="dxa"/>
              </w:tcPr>
              <w:p w14:paraId="71188803" w14:textId="026C5569" w:rsidR="00E767F5" w:rsidRPr="00CA0678" w:rsidRDefault="00E767F5" w:rsidP="00E767F5">
                <w:pPr>
                  <w:jc w:val="center"/>
                  <w:rPr>
                    <w:rFonts w:ascii="Book Antiqua" w:hAnsi="Book Antiqua" w:cs="Arial"/>
                    <w:b/>
                    <w:bCs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650406505"/>
            <w:placeholder>
              <w:docPart w:val="AEB540E805BE4A8DAD37AAB16EE2007C"/>
            </w:placeholder>
            <w:showingPlcHdr/>
            <w:text/>
          </w:sdtPr>
          <w:sdtEndPr/>
          <w:sdtContent>
            <w:tc>
              <w:tcPr>
                <w:tcW w:w="2261" w:type="dxa"/>
              </w:tcPr>
              <w:p w14:paraId="5526DF90" w14:textId="5000D5F4" w:rsidR="00E767F5" w:rsidRPr="00CA0678" w:rsidRDefault="00E767F5" w:rsidP="00E767F5">
                <w:pPr>
                  <w:jc w:val="center"/>
                  <w:rPr>
                    <w:rFonts w:ascii="Book Antiqua" w:hAnsi="Book Antiqua" w:cs="Arial"/>
                    <w:b/>
                    <w:bCs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1725411747"/>
            <w:placeholder>
              <w:docPart w:val="51F046F4400445A1BFDA69903CBEDC45"/>
            </w:placeholder>
            <w:showingPlcHdr/>
            <w:text/>
          </w:sdtPr>
          <w:sdtEndPr/>
          <w:sdtContent>
            <w:tc>
              <w:tcPr>
                <w:tcW w:w="2915" w:type="dxa"/>
              </w:tcPr>
              <w:p w14:paraId="4F5B768C" w14:textId="137CAD29" w:rsidR="00E767F5" w:rsidRPr="00CA0678" w:rsidRDefault="00E767F5" w:rsidP="00E767F5">
                <w:pPr>
                  <w:jc w:val="center"/>
                  <w:rPr>
                    <w:rFonts w:ascii="Book Antiqua" w:hAnsi="Book Antiqua" w:cs="Arial"/>
                    <w:b/>
                    <w:bCs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688801706"/>
            <w:placeholder>
              <w:docPart w:val="5ACB366CCF2E4C02B571926A2CE59CFC"/>
            </w:placeholder>
            <w:showingPlcHdr/>
            <w:text/>
          </w:sdtPr>
          <w:sdtEndPr/>
          <w:sdtContent>
            <w:tc>
              <w:tcPr>
                <w:tcW w:w="2451" w:type="dxa"/>
              </w:tcPr>
              <w:p w14:paraId="02DFAD88" w14:textId="51C0CACF" w:rsidR="00E767F5" w:rsidRPr="00CA0678" w:rsidRDefault="00E767F5" w:rsidP="00E767F5">
                <w:pPr>
                  <w:jc w:val="center"/>
                  <w:rPr>
                    <w:rFonts w:ascii="Book Antiqua" w:hAnsi="Book Antiqua" w:cs="Arial"/>
                    <w:b/>
                    <w:bCs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E767F5" w:rsidRPr="00CA0678" w14:paraId="48DE2791" w14:textId="77777777" w:rsidTr="004E0EA5">
        <w:trPr>
          <w:trHeight w:val="1134"/>
        </w:trPr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2085642088"/>
            <w:placeholder>
              <w:docPart w:val="4159C85F6DD74F59908CEBA7033F4FD8"/>
            </w:placeholder>
            <w:showingPlcHdr/>
            <w:text/>
          </w:sdtPr>
          <w:sdtEndPr/>
          <w:sdtContent>
            <w:tc>
              <w:tcPr>
                <w:tcW w:w="2270" w:type="dxa"/>
              </w:tcPr>
              <w:p w14:paraId="721F0A1B" w14:textId="34B6B547" w:rsidR="00E767F5" w:rsidRPr="00CA0678" w:rsidRDefault="00E767F5" w:rsidP="00E767F5">
                <w:pPr>
                  <w:jc w:val="center"/>
                  <w:rPr>
                    <w:rFonts w:ascii="Book Antiqua" w:hAnsi="Book Antiqua" w:cs="Arial"/>
                    <w:b/>
                    <w:bCs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-485325855"/>
            <w:placeholder>
              <w:docPart w:val="54253FA47F0242B9B2D5481F7ABDD339"/>
            </w:placeholder>
            <w:showingPlcHdr/>
            <w:text/>
          </w:sdtPr>
          <w:sdtEndPr/>
          <w:sdtContent>
            <w:tc>
              <w:tcPr>
                <w:tcW w:w="2261" w:type="dxa"/>
              </w:tcPr>
              <w:p w14:paraId="2BD3A3AC" w14:textId="58B534DB" w:rsidR="00E767F5" w:rsidRPr="00CA0678" w:rsidRDefault="00E767F5" w:rsidP="00E767F5">
                <w:pPr>
                  <w:jc w:val="center"/>
                  <w:rPr>
                    <w:rFonts w:ascii="Book Antiqua" w:hAnsi="Book Antiqua" w:cs="Arial"/>
                    <w:b/>
                    <w:bCs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-1075594193"/>
            <w:placeholder>
              <w:docPart w:val="1B7E7A80701F4894A856D4AC3AAFB280"/>
            </w:placeholder>
            <w:showingPlcHdr/>
            <w:text/>
          </w:sdtPr>
          <w:sdtEndPr/>
          <w:sdtContent>
            <w:tc>
              <w:tcPr>
                <w:tcW w:w="2915" w:type="dxa"/>
              </w:tcPr>
              <w:p w14:paraId="713ACCAE" w14:textId="580926FB" w:rsidR="00E767F5" w:rsidRPr="00CA0678" w:rsidRDefault="00E767F5" w:rsidP="00E767F5">
                <w:pPr>
                  <w:jc w:val="center"/>
                  <w:rPr>
                    <w:rFonts w:ascii="Book Antiqua" w:hAnsi="Book Antiqua" w:cs="Arial"/>
                    <w:b/>
                    <w:bCs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910810274"/>
            <w:placeholder>
              <w:docPart w:val="905EB2FEB84E4900812950F6BAFD5745"/>
            </w:placeholder>
            <w:showingPlcHdr/>
            <w:text/>
          </w:sdtPr>
          <w:sdtEndPr/>
          <w:sdtContent>
            <w:tc>
              <w:tcPr>
                <w:tcW w:w="2451" w:type="dxa"/>
              </w:tcPr>
              <w:p w14:paraId="77CB2F2F" w14:textId="49D6AE22" w:rsidR="00E767F5" w:rsidRPr="00CA0678" w:rsidRDefault="00E767F5" w:rsidP="00E767F5">
                <w:pPr>
                  <w:jc w:val="center"/>
                  <w:rPr>
                    <w:rFonts w:ascii="Book Antiqua" w:hAnsi="Book Antiqua" w:cs="Arial"/>
                    <w:b/>
                    <w:bCs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E767F5" w:rsidRPr="00CA0678" w14:paraId="24A84060" w14:textId="77777777" w:rsidTr="004E0EA5">
        <w:trPr>
          <w:trHeight w:val="1134"/>
        </w:trPr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-1346931711"/>
            <w:placeholder>
              <w:docPart w:val="79DEC532A37849D3B0B77FAB10BF11D2"/>
            </w:placeholder>
            <w:showingPlcHdr/>
            <w:text/>
          </w:sdtPr>
          <w:sdtEndPr/>
          <w:sdtContent>
            <w:tc>
              <w:tcPr>
                <w:tcW w:w="2270" w:type="dxa"/>
              </w:tcPr>
              <w:p w14:paraId="0DA0CB82" w14:textId="590EAB1F" w:rsidR="00E767F5" w:rsidRPr="00CA0678" w:rsidRDefault="00E767F5" w:rsidP="00E767F5">
                <w:pPr>
                  <w:jc w:val="center"/>
                  <w:rPr>
                    <w:rFonts w:ascii="Book Antiqua" w:hAnsi="Book Antiqua" w:cs="Arial"/>
                    <w:b/>
                    <w:bCs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-208186001"/>
            <w:placeholder>
              <w:docPart w:val="55B3FACCD6BD41ED9C221270688AD896"/>
            </w:placeholder>
            <w:showingPlcHdr/>
            <w:text/>
          </w:sdtPr>
          <w:sdtEndPr/>
          <w:sdtContent>
            <w:tc>
              <w:tcPr>
                <w:tcW w:w="2261" w:type="dxa"/>
              </w:tcPr>
              <w:p w14:paraId="6CABE7EE" w14:textId="6F9278D2" w:rsidR="00E767F5" w:rsidRPr="00CA0678" w:rsidRDefault="00E767F5" w:rsidP="00E767F5">
                <w:pPr>
                  <w:jc w:val="center"/>
                  <w:rPr>
                    <w:rFonts w:ascii="Book Antiqua" w:hAnsi="Book Antiqua" w:cs="Arial"/>
                    <w:b/>
                    <w:bCs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-1034036971"/>
            <w:placeholder>
              <w:docPart w:val="FF662F4DF74842C9A17DA6371A35E9F1"/>
            </w:placeholder>
            <w:showingPlcHdr/>
            <w:text/>
          </w:sdtPr>
          <w:sdtEndPr/>
          <w:sdtContent>
            <w:tc>
              <w:tcPr>
                <w:tcW w:w="2915" w:type="dxa"/>
              </w:tcPr>
              <w:p w14:paraId="19ED8E06" w14:textId="301BA873" w:rsidR="00E767F5" w:rsidRPr="00CA0678" w:rsidRDefault="00E767F5" w:rsidP="00E767F5">
                <w:pPr>
                  <w:jc w:val="center"/>
                  <w:rPr>
                    <w:rFonts w:ascii="Book Antiqua" w:hAnsi="Book Antiqua" w:cs="Arial"/>
                    <w:b/>
                    <w:bCs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-330376666"/>
            <w:placeholder>
              <w:docPart w:val="31C9347AE98F46FAB0997F1889B66B07"/>
            </w:placeholder>
            <w:showingPlcHdr/>
            <w:text/>
          </w:sdtPr>
          <w:sdtEndPr/>
          <w:sdtContent>
            <w:tc>
              <w:tcPr>
                <w:tcW w:w="2451" w:type="dxa"/>
              </w:tcPr>
              <w:p w14:paraId="496E39B2" w14:textId="2E7FC806" w:rsidR="00E767F5" w:rsidRPr="00CA0678" w:rsidRDefault="00E767F5" w:rsidP="00E767F5">
                <w:pPr>
                  <w:jc w:val="center"/>
                  <w:rPr>
                    <w:rFonts w:ascii="Book Antiqua" w:hAnsi="Book Antiqua" w:cs="Arial"/>
                    <w:b/>
                    <w:bCs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E767F5" w:rsidRPr="00CA0678" w14:paraId="6D72C459" w14:textId="77777777" w:rsidTr="004E0EA5">
        <w:trPr>
          <w:trHeight w:val="1134"/>
        </w:trPr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-2087920467"/>
            <w:placeholder>
              <w:docPart w:val="D140EDD198F342E292E4EF43FD77F624"/>
            </w:placeholder>
            <w:showingPlcHdr/>
            <w:text/>
          </w:sdtPr>
          <w:sdtEndPr/>
          <w:sdtContent>
            <w:tc>
              <w:tcPr>
                <w:tcW w:w="2270" w:type="dxa"/>
              </w:tcPr>
              <w:p w14:paraId="65BA6D21" w14:textId="28A724C4" w:rsidR="00E767F5" w:rsidRPr="00CA0678" w:rsidRDefault="00E767F5" w:rsidP="00E767F5">
                <w:pPr>
                  <w:jc w:val="center"/>
                  <w:rPr>
                    <w:rFonts w:ascii="Book Antiqua" w:hAnsi="Book Antiqua" w:cs="Arial"/>
                    <w:b/>
                    <w:bCs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-536194806"/>
            <w:placeholder>
              <w:docPart w:val="167D4B45F27D447594DE204CAA3E4BF1"/>
            </w:placeholder>
            <w:showingPlcHdr/>
            <w:text/>
          </w:sdtPr>
          <w:sdtEndPr/>
          <w:sdtContent>
            <w:tc>
              <w:tcPr>
                <w:tcW w:w="2261" w:type="dxa"/>
              </w:tcPr>
              <w:p w14:paraId="3BF9650D" w14:textId="1DD8C574" w:rsidR="00E767F5" w:rsidRPr="00CA0678" w:rsidRDefault="00E767F5" w:rsidP="00E767F5">
                <w:pPr>
                  <w:jc w:val="center"/>
                  <w:rPr>
                    <w:rFonts w:ascii="Book Antiqua" w:hAnsi="Book Antiqua" w:cs="Arial"/>
                    <w:b/>
                    <w:bCs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680866923"/>
            <w:placeholder>
              <w:docPart w:val="0FA2A2802D7D41BA9680229DBDB5352F"/>
            </w:placeholder>
            <w:showingPlcHdr/>
            <w:text/>
          </w:sdtPr>
          <w:sdtEndPr/>
          <w:sdtContent>
            <w:tc>
              <w:tcPr>
                <w:tcW w:w="2915" w:type="dxa"/>
              </w:tcPr>
              <w:p w14:paraId="69A68A4C" w14:textId="21A38E42" w:rsidR="00E767F5" w:rsidRPr="00CA0678" w:rsidRDefault="00E767F5" w:rsidP="00E767F5">
                <w:pPr>
                  <w:jc w:val="center"/>
                  <w:rPr>
                    <w:rFonts w:ascii="Book Antiqua" w:hAnsi="Book Antiqua" w:cs="Arial"/>
                    <w:b/>
                    <w:bCs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-1199541189"/>
            <w:placeholder>
              <w:docPart w:val="0386D122080A42BB906B471E4F83D44A"/>
            </w:placeholder>
            <w:showingPlcHdr/>
            <w:text/>
          </w:sdtPr>
          <w:sdtEndPr/>
          <w:sdtContent>
            <w:tc>
              <w:tcPr>
                <w:tcW w:w="2451" w:type="dxa"/>
              </w:tcPr>
              <w:p w14:paraId="35147900" w14:textId="32E51CDF" w:rsidR="00E767F5" w:rsidRPr="00CA0678" w:rsidRDefault="00E767F5" w:rsidP="00E767F5">
                <w:pPr>
                  <w:jc w:val="center"/>
                  <w:rPr>
                    <w:rFonts w:ascii="Book Antiqua" w:hAnsi="Book Antiqua" w:cs="Arial"/>
                    <w:b/>
                    <w:bCs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E767F5" w:rsidRPr="00CA0678" w14:paraId="1C595FA1" w14:textId="77777777" w:rsidTr="004E0EA5">
        <w:trPr>
          <w:trHeight w:val="1134"/>
        </w:trPr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-1491023249"/>
            <w:placeholder>
              <w:docPart w:val="3D57EF2C307940AA885F289E0EAF4DF7"/>
            </w:placeholder>
            <w:showingPlcHdr/>
            <w:text/>
          </w:sdtPr>
          <w:sdtEndPr/>
          <w:sdtContent>
            <w:tc>
              <w:tcPr>
                <w:tcW w:w="2270" w:type="dxa"/>
              </w:tcPr>
              <w:p w14:paraId="66E371E2" w14:textId="30AB83ED" w:rsidR="00E767F5" w:rsidRPr="00CA0678" w:rsidRDefault="00E767F5" w:rsidP="00E767F5">
                <w:pPr>
                  <w:jc w:val="center"/>
                  <w:rPr>
                    <w:rFonts w:ascii="Book Antiqua" w:hAnsi="Book Antiqua" w:cs="Arial"/>
                    <w:b/>
                    <w:bCs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-1364586766"/>
            <w:placeholder>
              <w:docPart w:val="3C2C03DE37354556B8F0F8BF9A696DA9"/>
            </w:placeholder>
            <w:showingPlcHdr/>
            <w:text/>
          </w:sdtPr>
          <w:sdtEndPr/>
          <w:sdtContent>
            <w:tc>
              <w:tcPr>
                <w:tcW w:w="2261" w:type="dxa"/>
              </w:tcPr>
              <w:p w14:paraId="3E94C624" w14:textId="497329E6" w:rsidR="00E767F5" w:rsidRPr="00CA0678" w:rsidRDefault="00E767F5" w:rsidP="00E767F5">
                <w:pPr>
                  <w:jc w:val="center"/>
                  <w:rPr>
                    <w:rFonts w:ascii="Book Antiqua" w:hAnsi="Book Antiqua" w:cs="Arial"/>
                    <w:b/>
                    <w:bCs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654342191"/>
            <w:placeholder>
              <w:docPart w:val="28325A377C024934B3F6F451B8B78B19"/>
            </w:placeholder>
            <w:showingPlcHdr/>
            <w:text/>
          </w:sdtPr>
          <w:sdtEndPr/>
          <w:sdtContent>
            <w:tc>
              <w:tcPr>
                <w:tcW w:w="2915" w:type="dxa"/>
              </w:tcPr>
              <w:p w14:paraId="6C822127" w14:textId="00A14210" w:rsidR="00E767F5" w:rsidRPr="00CA0678" w:rsidRDefault="00E767F5" w:rsidP="00E767F5">
                <w:pPr>
                  <w:jc w:val="center"/>
                  <w:rPr>
                    <w:rFonts w:ascii="Book Antiqua" w:hAnsi="Book Antiqua" w:cs="Arial"/>
                    <w:b/>
                    <w:bCs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-1394423601"/>
            <w:placeholder>
              <w:docPart w:val="9373BEAF16B64DA6A7721883277747F6"/>
            </w:placeholder>
            <w:showingPlcHdr/>
            <w:text/>
          </w:sdtPr>
          <w:sdtEndPr/>
          <w:sdtContent>
            <w:tc>
              <w:tcPr>
                <w:tcW w:w="2451" w:type="dxa"/>
              </w:tcPr>
              <w:p w14:paraId="573EB959" w14:textId="0235EB37" w:rsidR="00E767F5" w:rsidRPr="00CA0678" w:rsidRDefault="00E767F5" w:rsidP="00E767F5">
                <w:pPr>
                  <w:jc w:val="center"/>
                  <w:rPr>
                    <w:rFonts w:ascii="Book Antiqua" w:hAnsi="Book Antiqua" w:cs="Arial"/>
                    <w:b/>
                    <w:bCs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E767F5" w:rsidRPr="00CA0678" w14:paraId="44C397AA" w14:textId="77777777" w:rsidTr="0021077D">
        <w:trPr>
          <w:trHeight w:val="1134"/>
        </w:trPr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-1059403033"/>
            <w:placeholder>
              <w:docPart w:val="F82317E3838E4537AA4A85F1301A72BC"/>
            </w:placeholder>
            <w:showingPlcHdr/>
            <w:text/>
          </w:sdtPr>
          <w:sdtEndPr/>
          <w:sdtContent>
            <w:tc>
              <w:tcPr>
                <w:tcW w:w="2270" w:type="dxa"/>
              </w:tcPr>
              <w:p w14:paraId="2BB6643A" w14:textId="68BA1548" w:rsidR="00E767F5" w:rsidRPr="00CA0678" w:rsidRDefault="00E767F5" w:rsidP="00E767F5">
                <w:pPr>
                  <w:jc w:val="center"/>
                  <w:rPr>
                    <w:rFonts w:ascii="Book Antiqua" w:hAnsi="Book Antiqua" w:cs="Arial"/>
                    <w:b/>
                    <w:bCs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-1582909165"/>
            <w:placeholder>
              <w:docPart w:val="A92B46767C374C5FBCAB23D3926E244D"/>
            </w:placeholder>
            <w:showingPlcHdr/>
            <w:text/>
          </w:sdtPr>
          <w:sdtEndPr/>
          <w:sdtContent>
            <w:tc>
              <w:tcPr>
                <w:tcW w:w="2261" w:type="dxa"/>
              </w:tcPr>
              <w:p w14:paraId="0F2FDC84" w14:textId="30D02F64" w:rsidR="00E767F5" w:rsidRPr="00CA0678" w:rsidRDefault="00E767F5" w:rsidP="00E767F5">
                <w:pPr>
                  <w:jc w:val="center"/>
                  <w:rPr>
                    <w:rFonts w:ascii="Book Antiqua" w:hAnsi="Book Antiqua" w:cs="Arial"/>
                    <w:b/>
                    <w:bCs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131136445"/>
            <w:placeholder>
              <w:docPart w:val="F338785A4F42447A949E515B7983DD3F"/>
            </w:placeholder>
            <w:showingPlcHdr/>
            <w:text/>
          </w:sdtPr>
          <w:sdtEndPr/>
          <w:sdtContent>
            <w:tc>
              <w:tcPr>
                <w:tcW w:w="2915" w:type="dxa"/>
              </w:tcPr>
              <w:p w14:paraId="3A2B6675" w14:textId="7A7B4D9D" w:rsidR="00E767F5" w:rsidRPr="00CA0678" w:rsidRDefault="00E767F5" w:rsidP="00E767F5">
                <w:pPr>
                  <w:jc w:val="center"/>
                  <w:rPr>
                    <w:rFonts w:ascii="Book Antiqua" w:hAnsi="Book Antiqua" w:cs="Arial"/>
                    <w:b/>
                    <w:bCs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-1285043210"/>
            <w:placeholder>
              <w:docPart w:val="7FCD191D56B5490BA6A2D91055C102DF"/>
            </w:placeholder>
            <w:showingPlcHdr/>
            <w:text/>
          </w:sdtPr>
          <w:sdtEndPr/>
          <w:sdtContent>
            <w:tc>
              <w:tcPr>
                <w:tcW w:w="2451" w:type="dxa"/>
              </w:tcPr>
              <w:p w14:paraId="2E065A51" w14:textId="01D34D12" w:rsidR="00E767F5" w:rsidRPr="00CA0678" w:rsidRDefault="00E767F5" w:rsidP="00E767F5">
                <w:pPr>
                  <w:jc w:val="center"/>
                  <w:rPr>
                    <w:rFonts w:ascii="Book Antiqua" w:hAnsi="Book Antiqua" w:cs="Arial"/>
                    <w:b/>
                    <w:bCs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E767F5" w:rsidRPr="00CA0678" w14:paraId="099ED36F" w14:textId="77777777" w:rsidTr="0021077D">
        <w:trPr>
          <w:trHeight w:val="1134"/>
        </w:trPr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1327173044"/>
            <w:placeholder>
              <w:docPart w:val="C34F3036DF094106B7AE6F6934187B7A"/>
            </w:placeholder>
            <w:showingPlcHdr/>
            <w:text/>
          </w:sdtPr>
          <w:sdtEndPr/>
          <w:sdtContent>
            <w:tc>
              <w:tcPr>
                <w:tcW w:w="2270" w:type="dxa"/>
              </w:tcPr>
              <w:p w14:paraId="1E9E1E1D" w14:textId="066B3964" w:rsidR="00E767F5" w:rsidRPr="00CA0678" w:rsidRDefault="00E767F5" w:rsidP="00E767F5">
                <w:pPr>
                  <w:jc w:val="center"/>
                  <w:rPr>
                    <w:rFonts w:ascii="Book Antiqua" w:hAnsi="Book Antiqua" w:cs="Arial"/>
                    <w:b/>
                    <w:bCs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-1597474885"/>
            <w:placeholder>
              <w:docPart w:val="71921F47300B46A4BF9D34C19A0CDD85"/>
            </w:placeholder>
            <w:showingPlcHdr/>
            <w:text/>
          </w:sdtPr>
          <w:sdtEndPr/>
          <w:sdtContent>
            <w:tc>
              <w:tcPr>
                <w:tcW w:w="2261" w:type="dxa"/>
              </w:tcPr>
              <w:p w14:paraId="32F611B5" w14:textId="4A4037B5" w:rsidR="00E767F5" w:rsidRPr="00CA0678" w:rsidRDefault="00E767F5" w:rsidP="00E767F5">
                <w:pPr>
                  <w:jc w:val="center"/>
                  <w:rPr>
                    <w:rFonts w:ascii="Book Antiqua" w:hAnsi="Book Antiqua" w:cs="Arial"/>
                    <w:b/>
                    <w:bCs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-485393023"/>
            <w:placeholder>
              <w:docPart w:val="39B7F34DA0284D66A595F4487F76A70D"/>
            </w:placeholder>
            <w:showingPlcHdr/>
            <w:text/>
          </w:sdtPr>
          <w:sdtEndPr/>
          <w:sdtContent>
            <w:tc>
              <w:tcPr>
                <w:tcW w:w="2915" w:type="dxa"/>
              </w:tcPr>
              <w:p w14:paraId="2512180F" w14:textId="0B683651" w:rsidR="00E767F5" w:rsidRPr="00CA0678" w:rsidRDefault="00E767F5" w:rsidP="00E767F5">
                <w:pPr>
                  <w:jc w:val="center"/>
                  <w:rPr>
                    <w:rFonts w:ascii="Book Antiqua" w:hAnsi="Book Antiqua" w:cs="Arial"/>
                    <w:b/>
                    <w:bCs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790248145"/>
            <w:placeholder>
              <w:docPart w:val="E58D744CA7DD4231A5614CE6436E1914"/>
            </w:placeholder>
            <w:showingPlcHdr/>
            <w:text/>
          </w:sdtPr>
          <w:sdtEndPr/>
          <w:sdtContent>
            <w:tc>
              <w:tcPr>
                <w:tcW w:w="2451" w:type="dxa"/>
              </w:tcPr>
              <w:p w14:paraId="4231BFFB" w14:textId="57E452A6" w:rsidR="00E767F5" w:rsidRPr="00CA0678" w:rsidRDefault="00E767F5" w:rsidP="00E767F5">
                <w:pPr>
                  <w:jc w:val="center"/>
                  <w:rPr>
                    <w:rFonts w:ascii="Book Antiqua" w:hAnsi="Book Antiqua" w:cs="Arial"/>
                    <w:b/>
                    <w:bCs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E767F5" w:rsidRPr="00CA0678" w14:paraId="407534DE" w14:textId="77777777" w:rsidTr="0021077D">
        <w:trPr>
          <w:trHeight w:val="1134"/>
        </w:trPr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-1833908524"/>
            <w:placeholder>
              <w:docPart w:val="E3D98543D7D24E39A64132D4B658509E"/>
            </w:placeholder>
            <w:showingPlcHdr/>
            <w:text/>
          </w:sdtPr>
          <w:sdtEndPr/>
          <w:sdtContent>
            <w:tc>
              <w:tcPr>
                <w:tcW w:w="2270" w:type="dxa"/>
              </w:tcPr>
              <w:p w14:paraId="2D21F53C" w14:textId="11254291" w:rsidR="00E767F5" w:rsidRPr="00CA0678" w:rsidRDefault="00E767F5" w:rsidP="00E767F5">
                <w:pPr>
                  <w:jc w:val="center"/>
                  <w:rPr>
                    <w:rFonts w:ascii="Book Antiqua" w:hAnsi="Book Antiqua" w:cs="Arial"/>
                    <w:b/>
                    <w:bCs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1741059966"/>
            <w:placeholder>
              <w:docPart w:val="CD4222204D47436FB7166ACC72EFE5DC"/>
            </w:placeholder>
            <w:showingPlcHdr/>
            <w:text/>
          </w:sdtPr>
          <w:sdtEndPr/>
          <w:sdtContent>
            <w:tc>
              <w:tcPr>
                <w:tcW w:w="2261" w:type="dxa"/>
              </w:tcPr>
              <w:p w14:paraId="0AC9C336" w14:textId="3AEDCA9A" w:rsidR="00E767F5" w:rsidRPr="00CA0678" w:rsidRDefault="00E767F5" w:rsidP="00E767F5">
                <w:pPr>
                  <w:jc w:val="center"/>
                  <w:rPr>
                    <w:rFonts w:ascii="Book Antiqua" w:hAnsi="Book Antiqua" w:cs="Arial"/>
                    <w:b/>
                    <w:bCs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931402954"/>
            <w:placeholder>
              <w:docPart w:val="80826E76BEBC40508C4520B01781AF5A"/>
            </w:placeholder>
            <w:showingPlcHdr/>
            <w:text/>
          </w:sdtPr>
          <w:sdtEndPr/>
          <w:sdtContent>
            <w:tc>
              <w:tcPr>
                <w:tcW w:w="2915" w:type="dxa"/>
              </w:tcPr>
              <w:p w14:paraId="79529BDF" w14:textId="68A3CDE1" w:rsidR="00E767F5" w:rsidRPr="00CA0678" w:rsidRDefault="00E767F5" w:rsidP="00E767F5">
                <w:pPr>
                  <w:jc w:val="center"/>
                  <w:rPr>
                    <w:rFonts w:ascii="Book Antiqua" w:hAnsi="Book Antiqua" w:cs="Arial"/>
                    <w:b/>
                    <w:bCs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/>
              <w:bCs/>
              <w:color w:val="16328C" w:themeColor="accent6" w:themeShade="BF"/>
              <w:sz w:val="24"/>
              <w:szCs w:val="24"/>
            </w:rPr>
            <w:id w:val="-27721554"/>
            <w:placeholder>
              <w:docPart w:val="A6B24FF0311A40CDA5354E12F8A922DF"/>
            </w:placeholder>
            <w:showingPlcHdr/>
            <w:text/>
          </w:sdtPr>
          <w:sdtEndPr/>
          <w:sdtContent>
            <w:tc>
              <w:tcPr>
                <w:tcW w:w="2451" w:type="dxa"/>
              </w:tcPr>
              <w:p w14:paraId="7132AF1F" w14:textId="2F63B9F1" w:rsidR="00E767F5" w:rsidRPr="00CA0678" w:rsidRDefault="00E767F5" w:rsidP="00E767F5">
                <w:pPr>
                  <w:jc w:val="center"/>
                  <w:rPr>
                    <w:rFonts w:ascii="Book Antiqua" w:hAnsi="Book Antiqua" w:cs="Arial"/>
                    <w:b/>
                    <w:bCs/>
                  </w:rPr>
                </w:pPr>
                <w:r w:rsidRPr="00A97B0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4A390284" w14:textId="77777777" w:rsidR="00865FC1" w:rsidRPr="00AA4131" w:rsidRDefault="00865FC1" w:rsidP="00865FC1">
      <w:pPr>
        <w:jc w:val="center"/>
        <w:rPr>
          <w:rFonts w:asciiTheme="majorHAnsi" w:eastAsiaTheme="majorEastAsia" w:hAnsiTheme="majorHAnsi" w:cstheme="majorBidi"/>
          <w:i/>
          <w:iCs/>
          <w:color w:val="FFFFFF" w:themeColor="background1"/>
          <w:sz w:val="48"/>
          <w:szCs w:val="48"/>
        </w:rPr>
      </w:pPr>
      <w:r w:rsidRPr="00865FC1">
        <w:rPr>
          <w:rFonts w:asciiTheme="majorHAnsi" w:eastAsiaTheme="majorEastAsia" w:hAnsiTheme="majorHAnsi" w:cstheme="majorBidi"/>
          <w:i/>
          <w:iCs/>
          <w:color w:val="FFFFFF" w:themeColor="background1"/>
          <w:sz w:val="48"/>
          <w:szCs w:val="48"/>
          <w:highlight w:val="darkBlue"/>
        </w:rPr>
        <w:t>Détail des inscrits</w:t>
      </w:r>
    </w:p>
    <w:p w14:paraId="161A689C" w14:textId="77777777" w:rsidR="00EF508F" w:rsidRDefault="00EF508F">
      <w:pPr>
        <w:widowControl/>
        <w:autoSpaceDE/>
        <w:autoSpaceDN/>
        <w:adjustRightInd/>
      </w:pPr>
    </w:p>
    <w:p w14:paraId="42871C8A" w14:textId="77777777" w:rsidR="00EF508F" w:rsidRDefault="00EF508F">
      <w:pPr>
        <w:widowControl/>
        <w:autoSpaceDE/>
        <w:autoSpaceDN/>
        <w:adjustRightInd/>
      </w:pPr>
    </w:p>
    <w:p w14:paraId="4F3C93DD" w14:textId="77777777" w:rsidR="00EF508F" w:rsidRDefault="00EF508F">
      <w:pPr>
        <w:widowControl/>
        <w:autoSpaceDE/>
        <w:autoSpaceDN/>
        <w:adjustRightInd/>
      </w:pPr>
    </w:p>
    <w:p w14:paraId="691E46A2" w14:textId="77777777" w:rsidR="00EF508F" w:rsidRDefault="00EF508F">
      <w:pPr>
        <w:widowControl/>
        <w:autoSpaceDE/>
        <w:autoSpaceDN/>
        <w:adjustRightInd/>
      </w:pPr>
    </w:p>
    <w:p w14:paraId="1849BD4B" w14:textId="77777777" w:rsidR="00EF508F" w:rsidRDefault="00EF508F">
      <w:pPr>
        <w:widowControl/>
        <w:autoSpaceDE/>
        <w:autoSpaceDN/>
        <w:adjustRightInd/>
      </w:pPr>
    </w:p>
    <w:p w14:paraId="5229AA3B" w14:textId="4988985B" w:rsidR="0060162E" w:rsidRDefault="001746FF">
      <w:pPr>
        <w:widowControl/>
        <w:autoSpaceDE/>
        <w:autoSpaceDN/>
        <w:adjustRightInd/>
      </w:pPr>
      <w:r>
        <w:br w:type="page"/>
      </w:r>
    </w:p>
    <w:p w14:paraId="2A131DEB" w14:textId="77777777" w:rsidR="00EF508F" w:rsidRPr="003344D0" w:rsidRDefault="00EF508F" w:rsidP="00EF508F">
      <w:pPr>
        <w:jc w:val="center"/>
        <w:rPr>
          <w:rFonts w:asciiTheme="majorHAnsi" w:eastAsiaTheme="majorEastAsia" w:hAnsiTheme="majorHAnsi" w:cstheme="majorBidi"/>
          <w:i/>
          <w:iCs/>
          <w:color w:val="FFFFFF" w:themeColor="background1"/>
          <w:sz w:val="52"/>
          <w:szCs w:val="52"/>
        </w:rPr>
      </w:pPr>
      <w:r w:rsidRPr="00EF508F">
        <w:rPr>
          <w:rFonts w:asciiTheme="majorHAnsi" w:eastAsiaTheme="majorEastAsia" w:hAnsiTheme="majorHAnsi" w:cstheme="majorBidi"/>
          <w:i/>
          <w:iCs/>
          <w:color w:val="FFFFFF" w:themeColor="background1"/>
          <w:sz w:val="52"/>
          <w:szCs w:val="52"/>
          <w:highlight w:val="darkBlue"/>
        </w:rPr>
        <w:lastRenderedPageBreak/>
        <w:t>Les lieux de formations</w:t>
      </w:r>
    </w:p>
    <w:p w14:paraId="5269F3C0" w14:textId="77777777" w:rsidR="001746FF" w:rsidRDefault="001746FF">
      <w:pPr>
        <w:widowControl/>
        <w:autoSpaceDE/>
        <w:autoSpaceDN/>
        <w:adjustRightInd/>
      </w:pPr>
    </w:p>
    <w:p w14:paraId="5018E026" w14:textId="3A6F8FDF" w:rsidR="00D32B43" w:rsidRDefault="00D32B43">
      <w:pPr>
        <w:widowControl/>
        <w:autoSpaceDE/>
        <w:autoSpaceDN/>
        <w:adjustRightInd/>
      </w:pPr>
    </w:p>
    <w:p w14:paraId="392B3EFA" w14:textId="3AE31DE9" w:rsidR="00AE4E37" w:rsidRDefault="00AE4E37">
      <w:pPr>
        <w:widowControl/>
        <w:autoSpaceDE/>
        <w:autoSpaceDN/>
        <w:adjustRightInd/>
        <w:rPr>
          <w:noProof/>
        </w:rPr>
      </w:pPr>
    </w:p>
    <w:p w14:paraId="3B45BA6E" w14:textId="716115F4" w:rsidR="0045011D" w:rsidRDefault="0045011D">
      <w:pPr>
        <w:widowControl/>
        <w:autoSpaceDE/>
        <w:autoSpaceDN/>
        <w:adjustRightInd/>
        <w:rPr>
          <w:noProof/>
        </w:rPr>
      </w:pPr>
    </w:p>
    <w:p w14:paraId="560C0790" w14:textId="784DB7DE" w:rsidR="00EF508F" w:rsidRPr="00997AA3" w:rsidRDefault="00EF508F" w:rsidP="00EF508F">
      <w:pPr>
        <w:rPr>
          <w:rFonts w:asciiTheme="majorHAnsi" w:eastAsiaTheme="majorEastAsia" w:hAnsiTheme="majorHAnsi" w:cstheme="majorBidi"/>
          <w:b/>
          <w:bCs/>
          <w:i/>
          <w:iCs/>
          <w:color w:val="FFFFFF" w:themeColor="background1"/>
          <w:sz w:val="52"/>
          <w:szCs w:val="52"/>
        </w:rPr>
      </w:pPr>
      <w:r w:rsidRPr="00EF508F">
        <w:rPr>
          <w:rFonts w:asciiTheme="majorHAnsi" w:eastAsiaTheme="majorEastAsia" w:hAnsiTheme="majorHAnsi" w:cstheme="majorBidi"/>
          <w:b/>
          <w:bCs/>
          <w:i/>
          <w:iCs/>
          <w:color w:val="FFFFFF" w:themeColor="background1"/>
          <w:sz w:val="52"/>
          <w:szCs w:val="52"/>
          <w:highlight w:val="darkBlue"/>
        </w:rPr>
        <w:t>Arles</w:t>
      </w:r>
    </w:p>
    <w:p w14:paraId="0DB46281" w14:textId="57145AD0" w:rsidR="00EF508F" w:rsidRDefault="00EF508F" w:rsidP="00EF508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Hotel IBIS – Palais des Congrès</w:t>
      </w:r>
    </w:p>
    <w:p w14:paraId="5C33B61E" w14:textId="353FD1D1" w:rsidR="00EF508F" w:rsidRPr="00AE396D" w:rsidRDefault="00EF508F" w:rsidP="00EF508F">
      <w:pPr>
        <w:rPr>
          <w:b/>
          <w:bCs/>
          <w:sz w:val="28"/>
          <w:szCs w:val="28"/>
        </w:rPr>
      </w:pPr>
      <w:r w:rsidRPr="00AE396D">
        <w:rPr>
          <w:b/>
          <w:bCs/>
          <w:sz w:val="28"/>
          <w:szCs w:val="28"/>
        </w:rPr>
        <w:t xml:space="preserve">Avenue 1ere Division France Libre </w:t>
      </w:r>
    </w:p>
    <w:p w14:paraId="59C84948" w14:textId="3C48B321" w:rsidR="00EF508F" w:rsidRDefault="00EF508F" w:rsidP="00EF508F">
      <w:pPr>
        <w:widowControl/>
        <w:autoSpaceDE/>
        <w:autoSpaceDN/>
        <w:adjustRightInd/>
        <w:rPr>
          <w:b/>
          <w:bCs/>
          <w:sz w:val="28"/>
          <w:szCs w:val="28"/>
        </w:rPr>
      </w:pPr>
      <w:r w:rsidRPr="00AE396D">
        <w:rPr>
          <w:b/>
          <w:bCs/>
          <w:sz w:val="28"/>
          <w:szCs w:val="28"/>
        </w:rPr>
        <w:t xml:space="preserve">13200 Arles  </w:t>
      </w:r>
    </w:p>
    <w:p w14:paraId="4755797E" w14:textId="4C0CDA9F" w:rsidR="00EF508F" w:rsidRDefault="00430487" w:rsidP="00EF508F">
      <w:pPr>
        <w:widowControl/>
        <w:autoSpaceDE/>
        <w:autoSpaceDN/>
        <w:adjustRightInd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131B246E" wp14:editId="7F9AAAFA">
            <wp:simplePos x="0" y="0"/>
            <wp:positionH relativeFrom="column">
              <wp:posOffset>3354760</wp:posOffset>
            </wp:positionH>
            <wp:positionV relativeFrom="paragraph">
              <wp:posOffset>201074</wp:posOffset>
            </wp:positionV>
            <wp:extent cx="2616200" cy="1741170"/>
            <wp:effectExtent l="0" t="0" r="0" b="0"/>
            <wp:wrapNone/>
            <wp:docPr id="15751899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508F">
        <w:rPr>
          <w:noProof/>
        </w:rPr>
        <w:drawing>
          <wp:anchor distT="0" distB="0" distL="114300" distR="114300" simplePos="0" relativeHeight="251838464" behindDoc="0" locked="0" layoutInCell="1" allowOverlap="1" wp14:anchorId="07967A2C" wp14:editId="3C61BE35">
            <wp:simplePos x="0" y="0"/>
            <wp:positionH relativeFrom="column">
              <wp:posOffset>80645</wp:posOffset>
            </wp:positionH>
            <wp:positionV relativeFrom="paragraph">
              <wp:posOffset>199390</wp:posOffset>
            </wp:positionV>
            <wp:extent cx="3230245" cy="2209165"/>
            <wp:effectExtent l="0" t="0" r="8255" b="635"/>
            <wp:wrapNone/>
            <wp:docPr id="12102289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228999" name=""/>
                    <pic:cNvPicPr/>
                  </pic:nvPicPr>
                  <pic:blipFill rotWithShape="1">
                    <a:blip r:embed="rId12"/>
                    <a:srcRect l="3851" t="12655" r="5897" b="5600"/>
                    <a:stretch/>
                  </pic:blipFill>
                  <pic:spPr bwMode="auto">
                    <a:xfrm>
                      <a:off x="0" y="0"/>
                      <a:ext cx="3230245" cy="220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AE20F" w14:textId="13BD0C5A" w:rsidR="00EF508F" w:rsidRDefault="00EF508F" w:rsidP="00EF508F">
      <w:pPr>
        <w:widowControl/>
        <w:autoSpaceDE/>
        <w:autoSpaceDN/>
        <w:adjustRightInd/>
        <w:rPr>
          <w:b/>
          <w:bCs/>
          <w:sz w:val="28"/>
          <w:szCs w:val="28"/>
        </w:rPr>
      </w:pPr>
    </w:p>
    <w:p w14:paraId="60CEEEEC" w14:textId="4B0411DD" w:rsidR="00EF508F" w:rsidRDefault="00EF508F" w:rsidP="00EF508F">
      <w:pPr>
        <w:widowControl/>
        <w:autoSpaceDE/>
        <w:autoSpaceDN/>
        <w:adjustRightInd/>
        <w:rPr>
          <w:b/>
          <w:bCs/>
          <w:sz w:val="28"/>
          <w:szCs w:val="28"/>
        </w:rPr>
      </w:pPr>
    </w:p>
    <w:p w14:paraId="019788B2" w14:textId="3E2D7C36" w:rsidR="00EF508F" w:rsidRDefault="00EF508F" w:rsidP="00EF508F">
      <w:pPr>
        <w:widowControl/>
        <w:autoSpaceDE/>
        <w:autoSpaceDN/>
        <w:adjustRightInd/>
        <w:rPr>
          <w:b/>
          <w:bCs/>
          <w:sz w:val="28"/>
          <w:szCs w:val="28"/>
        </w:rPr>
      </w:pPr>
    </w:p>
    <w:p w14:paraId="65CE7819" w14:textId="7C557537" w:rsidR="00EF508F" w:rsidRDefault="00EF508F" w:rsidP="00EF508F">
      <w:pPr>
        <w:widowControl/>
        <w:autoSpaceDE/>
        <w:autoSpaceDN/>
        <w:adjustRightInd/>
        <w:rPr>
          <w:b/>
          <w:bCs/>
          <w:sz w:val="28"/>
          <w:szCs w:val="28"/>
        </w:rPr>
      </w:pPr>
    </w:p>
    <w:p w14:paraId="38725417" w14:textId="77777777" w:rsidR="00EF508F" w:rsidRDefault="00EF508F" w:rsidP="00EF508F">
      <w:pPr>
        <w:widowControl/>
        <w:autoSpaceDE/>
        <w:autoSpaceDN/>
        <w:adjustRightInd/>
        <w:rPr>
          <w:noProof/>
        </w:rPr>
      </w:pPr>
    </w:p>
    <w:p w14:paraId="3D9A87AB" w14:textId="77777777" w:rsidR="00EF508F" w:rsidRDefault="00EF508F" w:rsidP="00EF508F">
      <w:pPr>
        <w:widowControl/>
        <w:autoSpaceDE/>
        <w:autoSpaceDN/>
        <w:adjustRightInd/>
        <w:rPr>
          <w:noProof/>
        </w:rPr>
      </w:pPr>
    </w:p>
    <w:p w14:paraId="5B8DDE20" w14:textId="77777777" w:rsidR="00EF508F" w:rsidRDefault="00EF508F" w:rsidP="00EF508F">
      <w:pPr>
        <w:widowControl/>
        <w:autoSpaceDE/>
        <w:autoSpaceDN/>
        <w:adjustRightInd/>
        <w:rPr>
          <w:noProof/>
        </w:rPr>
      </w:pPr>
    </w:p>
    <w:p w14:paraId="4FC4EC1C" w14:textId="77777777" w:rsidR="00EF508F" w:rsidRDefault="00EF508F" w:rsidP="00EF508F">
      <w:pPr>
        <w:widowControl/>
        <w:autoSpaceDE/>
        <w:autoSpaceDN/>
        <w:adjustRightInd/>
        <w:rPr>
          <w:noProof/>
        </w:rPr>
      </w:pPr>
    </w:p>
    <w:p w14:paraId="10BA62F0" w14:textId="77777777" w:rsidR="00EF508F" w:rsidRDefault="00EF508F" w:rsidP="00EF508F">
      <w:pPr>
        <w:widowControl/>
        <w:autoSpaceDE/>
        <w:autoSpaceDN/>
        <w:adjustRightInd/>
        <w:rPr>
          <w:noProof/>
        </w:rPr>
      </w:pPr>
    </w:p>
    <w:p w14:paraId="0EBE4B13" w14:textId="77777777" w:rsidR="00EF508F" w:rsidRDefault="00EF508F" w:rsidP="00EF508F">
      <w:pPr>
        <w:widowControl/>
        <w:autoSpaceDE/>
        <w:autoSpaceDN/>
        <w:adjustRightInd/>
        <w:rPr>
          <w:noProof/>
        </w:rPr>
      </w:pPr>
    </w:p>
    <w:p w14:paraId="425730AC" w14:textId="77777777" w:rsidR="00EF508F" w:rsidRDefault="00EF508F" w:rsidP="00EF508F">
      <w:pPr>
        <w:widowControl/>
        <w:autoSpaceDE/>
        <w:autoSpaceDN/>
        <w:adjustRightInd/>
        <w:rPr>
          <w:noProof/>
        </w:rPr>
      </w:pPr>
    </w:p>
    <w:p w14:paraId="782AD8CE" w14:textId="77777777" w:rsidR="00EF508F" w:rsidRDefault="00EF508F" w:rsidP="00EF508F">
      <w:pPr>
        <w:widowControl/>
        <w:autoSpaceDE/>
        <w:autoSpaceDN/>
        <w:adjustRightInd/>
        <w:rPr>
          <w:noProof/>
        </w:rPr>
      </w:pPr>
    </w:p>
    <w:p w14:paraId="1EFD7A59" w14:textId="77777777" w:rsidR="00EF508F" w:rsidRDefault="00EF508F" w:rsidP="00EF508F">
      <w:pPr>
        <w:widowControl/>
        <w:autoSpaceDE/>
        <w:autoSpaceDN/>
        <w:adjustRightInd/>
        <w:rPr>
          <w:noProof/>
        </w:rPr>
      </w:pPr>
    </w:p>
    <w:p w14:paraId="6A50E9E2" w14:textId="77777777" w:rsidR="00EF508F" w:rsidRPr="00997AA3" w:rsidRDefault="00EF508F" w:rsidP="00EF508F">
      <w:pPr>
        <w:rPr>
          <w:rFonts w:asciiTheme="majorHAnsi" w:eastAsiaTheme="majorEastAsia" w:hAnsiTheme="majorHAnsi" w:cstheme="majorBidi"/>
          <w:b/>
          <w:bCs/>
          <w:i/>
          <w:iCs/>
          <w:color w:val="FFFFFF" w:themeColor="background1"/>
          <w:sz w:val="52"/>
          <w:szCs w:val="52"/>
        </w:rPr>
      </w:pPr>
      <w:r w:rsidRPr="00EF508F">
        <w:rPr>
          <w:rFonts w:asciiTheme="majorHAnsi" w:eastAsiaTheme="majorEastAsia" w:hAnsiTheme="majorHAnsi" w:cstheme="majorBidi"/>
          <w:b/>
          <w:bCs/>
          <w:i/>
          <w:iCs/>
          <w:color w:val="FFFFFF" w:themeColor="background1"/>
          <w:sz w:val="52"/>
          <w:szCs w:val="52"/>
          <w:highlight w:val="darkBlue"/>
        </w:rPr>
        <w:t>Narbonne - Gruissan</w:t>
      </w:r>
    </w:p>
    <w:p w14:paraId="7C60A3AB" w14:textId="77777777" w:rsidR="00EF508F" w:rsidRPr="0007752D" w:rsidRDefault="00EF508F" w:rsidP="00EF508F">
      <w:pPr>
        <w:rPr>
          <w:b/>
          <w:bCs/>
          <w:sz w:val="28"/>
          <w:szCs w:val="28"/>
        </w:rPr>
      </w:pPr>
      <w:r w:rsidRPr="0007752D">
        <w:rPr>
          <w:b/>
          <w:bCs/>
          <w:sz w:val="28"/>
          <w:szCs w:val="28"/>
        </w:rPr>
        <w:t>Hôtel Le Phoebus Garden &amp; Spa***</w:t>
      </w:r>
    </w:p>
    <w:p w14:paraId="2273DA2C" w14:textId="77777777" w:rsidR="00EF508F" w:rsidRPr="0007752D" w:rsidRDefault="00EF508F" w:rsidP="00EF508F">
      <w:pPr>
        <w:rPr>
          <w:b/>
          <w:bCs/>
          <w:sz w:val="28"/>
          <w:szCs w:val="28"/>
        </w:rPr>
      </w:pPr>
      <w:r w:rsidRPr="0007752D">
        <w:rPr>
          <w:b/>
          <w:bCs/>
          <w:sz w:val="28"/>
          <w:szCs w:val="28"/>
        </w:rPr>
        <w:t>Boulevard de Planasse</w:t>
      </w:r>
    </w:p>
    <w:p w14:paraId="046005FA" w14:textId="430972CB" w:rsidR="00AE396D" w:rsidRDefault="0000059B" w:rsidP="00EF508F">
      <w:pPr>
        <w:widowControl/>
        <w:autoSpaceDE/>
        <w:autoSpaceDN/>
        <w:adjustRightInd/>
        <w:rPr>
          <w:noProof/>
        </w:rPr>
      </w:pPr>
      <w:bookmarkStart w:id="0" w:name="_Hlk156897858"/>
      <w:bookmarkStart w:id="1" w:name="_Hlk156897859"/>
      <w:r>
        <w:rPr>
          <w:noProof/>
        </w:rPr>
        <w:drawing>
          <wp:anchor distT="0" distB="0" distL="114300" distR="114300" simplePos="0" relativeHeight="251842560" behindDoc="0" locked="0" layoutInCell="1" allowOverlap="1" wp14:anchorId="1E76B267" wp14:editId="4AAD4AB6">
            <wp:simplePos x="0" y="0"/>
            <wp:positionH relativeFrom="column">
              <wp:posOffset>3236816</wp:posOffset>
            </wp:positionH>
            <wp:positionV relativeFrom="paragraph">
              <wp:posOffset>266534</wp:posOffset>
            </wp:positionV>
            <wp:extent cx="2616200" cy="1741170"/>
            <wp:effectExtent l="0" t="0" r="0" b="0"/>
            <wp:wrapNone/>
            <wp:docPr id="1" name="Image 1" descr="hotel-phoebus-gruissan-entree - Hotel Le Phoebus Garden &amp; Spa Gruis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tel-phoebus-gruissan-entree - Hotel Le Phoebus Garden &amp; Spa Gruissa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508F" w:rsidRPr="00D32B43">
        <w:rPr>
          <w:noProof/>
        </w:rPr>
        <w:drawing>
          <wp:anchor distT="0" distB="0" distL="114300" distR="114300" simplePos="0" relativeHeight="251839488" behindDoc="0" locked="0" layoutInCell="1" allowOverlap="1" wp14:anchorId="58755968" wp14:editId="50875008">
            <wp:simplePos x="0" y="0"/>
            <wp:positionH relativeFrom="column">
              <wp:posOffset>9525</wp:posOffset>
            </wp:positionH>
            <wp:positionV relativeFrom="paragraph">
              <wp:posOffset>266894</wp:posOffset>
            </wp:positionV>
            <wp:extent cx="3229610" cy="2193290"/>
            <wp:effectExtent l="0" t="0" r="8890" b="0"/>
            <wp:wrapNone/>
            <wp:docPr id="3963836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383639" name=""/>
                    <pic:cNvPicPr/>
                  </pic:nvPicPr>
                  <pic:blipFill rotWithShape="1">
                    <a:blip r:embed="rId14"/>
                    <a:srcRect l="31247" t="15910" r="5496" b="2797"/>
                    <a:stretch/>
                  </pic:blipFill>
                  <pic:spPr bwMode="auto">
                    <a:xfrm>
                      <a:off x="0" y="0"/>
                      <a:ext cx="3229610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08F" w:rsidRPr="0007752D">
        <w:rPr>
          <w:b/>
          <w:bCs/>
          <w:sz w:val="28"/>
          <w:szCs w:val="28"/>
        </w:rPr>
        <w:t>11430 Gruissan</w:t>
      </w:r>
      <w:bookmarkEnd w:id="0"/>
      <w:bookmarkEnd w:id="1"/>
      <w:r w:rsidR="00EF508F">
        <w:rPr>
          <w:noProof/>
        </w:rPr>
        <w:t xml:space="preserve"> </w:t>
      </w:r>
      <w:r w:rsidR="002352D4">
        <w:rPr>
          <w:noProof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7E85A110" wp14:editId="46543A5C">
                <wp:simplePos x="0" y="0"/>
                <wp:positionH relativeFrom="column">
                  <wp:posOffset>3443605</wp:posOffset>
                </wp:positionH>
                <wp:positionV relativeFrom="paragraph">
                  <wp:posOffset>4497388</wp:posOffset>
                </wp:positionV>
                <wp:extent cx="2808605" cy="1404620"/>
                <wp:effectExtent l="0" t="0" r="0" b="0"/>
                <wp:wrapSquare wrapText="bothSides"/>
                <wp:docPr id="12374002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86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7A4EB" w14:textId="7B8D7223" w:rsidR="00D32B43" w:rsidRPr="0007752D" w:rsidRDefault="00D32B43" w:rsidP="00D32B4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85A110" id="_x0000_s1027" type="#_x0000_t202" style="position:absolute;margin-left:271.15pt;margin-top:354.15pt;width:221.15pt;height:110.6pt;z-index:251841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" stroked="f">
                <v:textbox style="mso-fit-shape-to-text:t">
                  <w:txbxContent>
                    <w:p w14:paraId="09A7A4EB" w14:textId="7B8D7223" w:rsidR="00D32B43" w:rsidRPr="0007752D" w:rsidRDefault="00D32B43" w:rsidP="00D32B4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E396D" w:rsidSect="00E767F5">
      <w:headerReference w:type="default" r:id="rId15"/>
      <w:footerReference w:type="default" r:id="rId16"/>
      <w:type w:val="continuous"/>
      <w:pgSz w:w="11906" w:h="16838" w:code="9"/>
      <w:pgMar w:top="1135" w:right="794" w:bottom="1140" w:left="1140" w:header="726" w:footer="1531" w:gutter="0"/>
      <w:pgNumType w:start="1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C0097" w14:textId="77777777" w:rsidR="00CD4929" w:rsidRDefault="00CD4929" w:rsidP="00590471">
      <w:r>
        <w:separator/>
      </w:r>
    </w:p>
  </w:endnote>
  <w:endnote w:type="continuationSeparator" w:id="0">
    <w:p w14:paraId="1DA2CC16" w14:textId="77777777" w:rsidR="00CD4929" w:rsidRDefault="00CD492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48789" w14:textId="77777777" w:rsidR="006E395E" w:rsidRDefault="006E395E">
    <w:pPr>
      <w:rPr>
        <w:rFonts w:asciiTheme="majorHAnsi" w:eastAsiaTheme="majorEastAsia" w:hAnsiTheme="majorHAnsi" w:cstheme="majorBidi"/>
      </w:rPr>
    </w:pPr>
  </w:p>
  <w:sdt>
    <w:sdtPr>
      <w:rPr>
        <w:rFonts w:asciiTheme="majorHAnsi" w:eastAsiaTheme="majorEastAsia" w:hAnsiTheme="majorHAnsi" w:cstheme="majorBidi"/>
      </w:rPr>
      <w:id w:val="-1738006662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  <w:showingPlcHdr/>
        </w:sdtPr>
        <w:sdtEndPr/>
        <w:sdtContent>
          <w:p w14:paraId="1674E2BC" w14:textId="64DACD52" w:rsidR="006E395E" w:rsidRDefault="000F7354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</w:rPr>
              <w:t xml:space="preserve">     </w:t>
            </w:r>
          </w:p>
        </w:sdtContent>
      </w:sdt>
    </w:sdtContent>
  </w:sdt>
  <w:p w14:paraId="0276A68A" w14:textId="178D2990" w:rsidR="006E395E" w:rsidRDefault="006E395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ACA4B" w14:textId="77777777" w:rsidR="00CD4929" w:rsidRDefault="00CD4929" w:rsidP="00590471">
      <w:r>
        <w:separator/>
      </w:r>
    </w:p>
  </w:footnote>
  <w:footnote w:type="continuationSeparator" w:id="0">
    <w:p w14:paraId="0355C0B5" w14:textId="77777777" w:rsidR="00CD4929" w:rsidRDefault="00CD492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2F365" w14:textId="20A9F0F0" w:rsidR="00590471" w:rsidRPr="002D51C6" w:rsidRDefault="00060042" w:rsidP="00060042">
    <w:pPr>
      <w:pStyle w:val="Corpsdetexte"/>
    </w:pPr>
    <w:r w:rsidRPr="002D51C6">
      <w:rPr>
        <w:noProof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4A0068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2798718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5D1EC4A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02F60B1E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D0FABA16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3EDAC04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F5C134A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74C7E0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84AEC1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4FC331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3E0144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2" w15:restartNumberingAfterBreak="0">
    <w:nsid w:val="04305DA4"/>
    <w:multiLevelType w:val="hybridMultilevel"/>
    <w:tmpl w:val="6C1280DA"/>
    <w:lvl w:ilvl="0" w:tplc="0B4A666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249D0"/>
    <w:multiLevelType w:val="multilevel"/>
    <w:tmpl w:val="CADCE500"/>
    <w:lvl w:ilvl="0">
      <w:start w:val="1"/>
      <w:numFmt w:val="decimal"/>
      <w:pStyle w:val="Style1"/>
      <w:lvlText w:val="%1."/>
      <w:lvlJc w:val="left"/>
      <w:pPr>
        <w:ind w:left="360" w:hanging="360"/>
      </w:pPr>
    </w:lvl>
    <w:lvl w:ilvl="1">
      <w:start w:val="1"/>
      <w:numFmt w:val="decimal"/>
      <w:pStyle w:val="Style2"/>
      <w:lvlText w:val="%1.%2."/>
      <w:lvlJc w:val="left"/>
      <w:pPr>
        <w:ind w:left="792" w:hanging="432"/>
      </w:pPr>
    </w:lvl>
    <w:lvl w:ilvl="2">
      <w:start w:val="1"/>
      <w:numFmt w:val="decimal"/>
      <w:pStyle w:val="Style3"/>
      <w:lvlText w:val="%1.%2.%3."/>
      <w:lvlJc w:val="left"/>
      <w:pPr>
        <w:ind w:left="1224" w:hanging="504"/>
      </w:pPr>
    </w:lvl>
    <w:lvl w:ilvl="3">
      <w:start w:val="1"/>
      <w:numFmt w:val="decimal"/>
      <w:pStyle w:val="Style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1CB6C98"/>
    <w:multiLevelType w:val="hybridMultilevel"/>
    <w:tmpl w:val="8DFA2258"/>
    <w:lvl w:ilvl="0" w:tplc="0B4A666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0C313F"/>
    <w:multiLevelType w:val="hybridMultilevel"/>
    <w:tmpl w:val="11A689F2"/>
    <w:lvl w:ilvl="0" w:tplc="040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1F73E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7A916DD6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7BE67A89"/>
    <w:multiLevelType w:val="hybridMultilevel"/>
    <w:tmpl w:val="EFEAAD2E"/>
    <w:lvl w:ilvl="0" w:tplc="0B4A666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9F3B9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2941448">
    <w:abstractNumId w:val="11"/>
  </w:num>
  <w:num w:numId="2" w16cid:durableId="980815367">
    <w:abstractNumId w:val="13"/>
  </w:num>
  <w:num w:numId="3" w16cid:durableId="1168448059">
    <w:abstractNumId w:val="10"/>
  </w:num>
  <w:num w:numId="4" w16cid:durableId="1235241347">
    <w:abstractNumId w:val="20"/>
  </w:num>
  <w:num w:numId="5" w16cid:durableId="2097045361">
    <w:abstractNumId w:val="17"/>
  </w:num>
  <w:num w:numId="6" w16cid:durableId="111436945">
    <w:abstractNumId w:val="9"/>
  </w:num>
  <w:num w:numId="7" w16cid:durableId="1523976107">
    <w:abstractNumId w:val="4"/>
  </w:num>
  <w:num w:numId="8" w16cid:durableId="1428111609">
    <w:abstractNumId w:val="3"/>
  </w:num>
  <w:num w:numId="9" w16cid:durableId="284429660">
    <w:abstractNumId w:val="2"/>
  </w:num>
  <w:num w:numId="10" w16cid:durableId="959992148">
    <w:abstractNumId w:val="1"/>
  </w:num>
  <w:num w:numId="11" w16cid:durableId="924339337">
    <w:abstractNumId w:val="8"/>
  </w:num>
  <w:num w:numId="12" w16cid:durableId="1854953080">
    <w:abstractNumId w:val="7"/>
  </w:num>
  <w:num w:numId="13" w16cid:durableId="788862106">
    <w:abstractNumId w:val="6"/>
  </w:num>
  <w:num w:numId="14" w16cid:durableId="1343048009">
    <w:abstractNumId w:val="5"/>
  </w:num>
  <w:num w:numId="15" w16cid:durableId="567812697">
    <w:abstractNumId w:val="18"/>
  </w:num>
  <w:num w:numId="16" w16cid:durableId="20014483">
    <w:abstractNumId w:val="19"/>
  </w:num>
  <w:num w:numId="17" w16cid:durableId="1665814474">
    <w:abstractNumId w:val="15"/>
  </w:num>
  <w:num w:numId="18" w16cid:durableId="1339884737">
    <w:abstractNumId w:val="12"/>
  </w:num>
  <w:num w:numId="19" w16cid:durableId="2029403890">
    <w:abstractNumId w:val="16"/>
  </w:num>
  <w:num w:numId="20" w16cid:durableId="1869022445">
    <w:abstractNumId w:val="14"/>
  </w:num>
  <w:num w:numId="21" w16cid:durableId="14165156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forms" w:formatting="1" w:enforcement="1" w:cryptProviderType="rsaAES" w:cryptAlgorithmClass="hash" w:cryptAlgorithmType="typeAny" w:cryptAlgorithmSid="14" w:cryptSpinCount="100000" w:hash="Kjj0m++asA27j538BrKxqwirFieNIk1H3oQXXeruWazkUluTFKrh+UkxwyI3AlqTl1NyPSKXw+vp0aSR8kx/MA==" w:salt="dYwJy7uNZ8RBhhbbq9pYlg==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929"/>
    <w:rsid w:val="0000059B"/>
    <w:rsid w:val="0000077B"/>
    <w:rsid w:val="00010993"/>
    <w:rsid w:val="00010DC0"/>
    <w:rsid w:val="000137B9"/>
    <w:rsid w:val="000145D0"/>
    <w:rsid w:val="00037105"/>
    <w:rsid w:val="00042D47"/>
    <w:rsid w:val="00057B16"/>
    <w:rsid w:val="00060042"/>
    <w:rsid w:val="00072505"/>
    <w:rsid w:val="0007752D"/>
    <w:rsid w:val="0008253D"/>
    <w:rsid w:val="0008685D"/>
    <w:rsid w:val="00090860"/>
    <w:rsid w:val="000A2471"/>
    <w:rsid w:val="000C0EA4"/>
    <w:rsid w:val="000D4F89"/>
    <w:rsid w:val="000D51B6"/>
    <w:rsid w:val="000E37B2"/>
    <w:rsid w:val="000F3EEB"/>
    <w:rsid w:val="000F7354"/>
    <w:rsid w:val="00110212"/>
    <w:rsid w:val="001106B9"/>
    <w:rsid w:val="00112FD7"/>
    <w:rsid w:val="001262FD"/>
    <w:rsid w:val="00127BA1"/>
    <w:rsid w:val="001412AE"/>
    <w:rsid w:val="00145A03"/>
    <w:rsid w:val="00150ABD"/>
    <w:rsid w:val="0016726B"/>
    <w:rsid w:val="001746FF"/>
    <w:rsid w:val="00175703"/>
    <w:rsid w:val="001946FC"/>
    <w:rsid w:val="00197CED"/>
    <w:rsid w:val="001A1633"/>
    <w:rsid w:val="001A4999"/>
    <w:rsid w:val="001B2FF6"/>
    <w:rsid w:val="001B3D63"/>
    <w:rsid w:val="001C278C"/>
    <w:rsid w:val="001D2E46"/>
    <w:rsid w:val="00205A71"/>
    <w:rsid w:val="00222466"/>
    <w:rsid w:val="00224528"/>
    <w:rsid w:val="002352D4"/>
    <w:rsid w:val="00247254"/>
    <w:rsid w:val="0024753C"/>
    <w:rsid w:val="00252970"/>
    <w:rsid w:val="002573FF"/>
    <w:rsid w:val="0026648F"/>
    <w:rsid w:val="00266F98"/>
    <w:rsid w:val="00276026"/>
    <w:rsid w:val="00277995"/>
    <w:rsid w:val="00281F79"/>
    <w:rsid w:val="002A2E50"/>
    <w:rsid w:val="002A6560"/>
    <w:rsid w:val="002B4549"/>
    <w:rsid w:val="002C46CB"/>
    <w:rsid w:val="002D51C6"/>
    <w:rsid w:val="002F2477"/>
    <w:rsid w:val="002F44C9"/>
    <w:rsid w:val="002F5C8D"/>
    <w:rsid w:val="00310F17"/>
    <w:rsid w:val="003141FB"/>
    <w:rsid w:val="00322A46"/>
    <w:rsid w:val="00324BDA"/>
    <w:rsid w:val="003326CB"/>
    <w:rsid w:val="003344D0"/>
    <w:rsid w:val="003404DC"/>
    <w:rsid w:val="0035148A"/>
    <w:rsid w:val="00353B60"/>
    <w:rsid w:val="00353B6C"/>
    <w:rsid w:val="003639F9"/>
    <w:rsid w:val="0037424C"/>
    <w:rsid w:val="00376291"/>
    <w:rsid w:val="00380212"/>
    <w:rsid w:val="00380FD1"/>
    <w:rsid w:val="0038322A"/>
    <w:rsid w:val="00383D02"/>
    <w:rsid w:val="00385DE7"/>
    <w:rsid w:val="00393E1B"/>
    <w:rsid w:val="00394CBE"/>
    <w:rsid w:val="003C4C70"/>
    <w:rsid w:val="003D1B71"/>
    <w:rsid w:val="003D679A"/>
    <w:rsid w:val="00425AC6"/>
    <w:rsid w:val="00430487"/>
    <w:rsid w:val="00444085"/>
    <w:rsid w:val="0045011D"/>
    <w:rsid w:val="00456CD0"/>
    <w:rsid w:val="004857EE"/>
    <w:rsid w:val="004919D6"/>
    <w:rsid w:val="004A15FB"/>
    <w:rsid w:val="004A76FD"/>
    <w:rsid w:val="004C10D2"/>
    <w:rsid w:val="004D13F4"/>
    <w:rsid w:val="004E0164"/>
    <w:rsid w:val="004E158A"/>
    <w:rsid w:val="004F1FE9"/>
    <w:rsid w:val="004F5287"/>
    <w:rsid w:val="00520B1E"/>
    <w:rsid w:val="00540C3E"/>
    <w:rsid w:val="00540E18"/>
    <w:rsid w:val="0054402F"/>
    <w:rsid w:val="0054501A"/>
    <w:rsid w:val="005466AD"/>
    <w:rsid w:val="005604BC"/>
    <w:rsid w:val="00565C77"/>
    <w:rsid w:val="00566841"/>
    <w:rsid w:val="0056708E"/>
    <w:rsid w:val="00570CC2"/>
    <w:rsid w:val="00572C1F"/>
    <w:rsid w:val="005801E5"/>
    <w:rsid w:val="00590471"/>
    <w:rsid w:val="005A1F58"/>
    <w:rsid w:val="005C2717"/>
    <w:rsid w:val="005D01FA"/>
    <w:rsid w:val="005F71B6"/>
    <w:rsid w:val="0060162E"/>
    <w:rsid w:val="00610283"/>
    <w:rsid w:val="006525CC"/>
    <w:rsid w:val="00653E17"/>
    <w:rsid w:val="00690961"/>
    <w:rsid w:val="00694C02"/>
    <w:rsid w:val="006A08E8"/>
    <w:rsid w:val="006A0CDA"/>
    <w:rsid w:val="006D79A8"/>
    <w:rsid w:val="006E395E"/>
    <w:rsid w:val="006F61F6"/>
    <w:rsid w:val="007010D8"/>
    <w:rsid w:val="0072353B"/>
    <w:rsid w:val="00735117"/>
    <w:rsid w:val="007575B6"/>
    <w:rsid w:val="007652F1"/>
    <w:rsid w:val="00767F53"/>
    <w:rsid w:val="007726EC"/>
    <w:rsid w:val="0077344B"/>
    <w:rsid w:val="007A29D1"/>
    <w:rsid w:val="007B3C81"/>
    <w:rsid w:val="007B45FD"/>
    <w:rsid w:val="007B528C"/>
    <w:rsid w:val="007C6412"/>
    <w:rsid w:val="007C6945"/>
    <w:rsid w:val="007D67CA"/>
    <w:rsid w:val="007E668F"/>
    <w:rsid w:val="007F351F"/>
    <w:rsid w:val="007F5B63"/>
    <w:rsid w:val="007F7B2F"/>
    <w:rsid w:val="00803A0A"/>
    <w:rsid w:val="00821F21"/>
    <w:rsid w:val="00831A9B"/>
    <w:rsid w:val="00837746"/>
    <w:rsid w:val="00846CB9"/>
    <w:rsid w:val="0085179A"/>
    <w:rsid w:val="008566AA"/>
    <w:rsid w:val="00856907"/>
    <w:rsid w:val="008654E7"/>
    <w:rsid w:val="00865FC1"/>
    <w:rsid w:val="008A1E6E"/>
    <w:rsid w:val="008A343C"/>
    <w:rsid w:val="008A63F6"/>
    <w:rsid w:val="008B3934"/>
    <w:rsid w:val="008B61F6"/>
    <w:rsid w:val="008C024F"/>
    <w:rsid w:val="008C2CFC"/>
    <w:rsid w:val="008D64A2"/>
    <w:rsid w:val="008E0BF2"/>
    <w:rsid w:val="008E5B50"/>
    <w:rsid w:val="009004DB"/>
    <w:rsid w:val="009100FD"/>
    <w:rsid w:val="00912DC8"/>
    <w:rsid w:val="00916B14"/>
    <w:rsid w:val="009475DC"/>
    <w:rsid w:val="00956A03"/>
    <w:rsid w:val="00961192"/>
    <w:rsid w:val="00967A5A"/>
    <w:rsid w:val="00967B93"/>
    <w:rsid w:val="00975C5F"/>
    <w:rsid w:val="00992B6C"/>
    <w:rsid w:val="00994958"/>
    <w:rsid w:val="00997AA3"/>
    <w:rsid w:val="009A45F6"/>
    <w:rsid w:val="009C697F"/>
    <w:rsid w:val="009D090F"/>
    <w:rsid w:val="009D785F"/>
    <w:rsid w:val="009E1E12"/>
    <w:rsid w:val="009E735D"/>
    <w:rsid w:val="009E7E1E"/>
    <w:rsid w:val="00A00FFC"/>
    <w:rsid w:val="00A222BF"/>
    <w:rsid w:val="00A303B7"/>
    <w:rsid w:val="00A31464"/>
    <w:rsid w:val="00A31B16"/>
    <w:rsid w:val="00A32717"/>
    <w:rsid w:val="00A327B4"/>
    <w:rsid w:val="00A33613"/>
    <w:rsid w:val="00A37A92"/>
    <w:rsid w:val="00A46934"/>
    <w:rsid w:val="00A47A8D"/>
    <w:rsid w:val="00A504A0"/>
    <w:rsid w:val="00A51572"/>
    <w:rsid w:val="00A5393F"/>
    <w:rsid w:val="00A641EA"/>
    <w:rsid w:val="00A87965"/>
    <w:rsid w:val="00A90005"/>
    <w:rsid w:val="00AA4131"/>
    <w:rsid w:val="00AB6216"/>
    <w:rsid w:val="00AC6C7E"/>
    <w:rsid w:val="00AE396D"/>
    <w:rsid w:val="00AE4E37"/>
    <w:rsid w:val="00AF3D4D"/>
    <w:rsid w:val="00AF732E"/>
    <w:rsid w:val="00B12F4D"/>
    <w:rsid w:val="00B15EEC"/>
    <w:rsid w:val="00B4158A"/>
    <w:rsid w:val="00B45765"/>
    <w:rsid w:val="00B50BCC"/>
    <w:rsid w:val="00B6466C"/>
    <w:rsid w:val="00B96AC9"/>
    <w:rsid w:val="00BA1BB8"/>
    <w:rsid w:val="00BB1B5D"/>
    <w:rsid w:val="00BB1D62"/>
    <w:rsid w:val="00BB3EAF"/>
    <w:rsid w:val="00BB5CFC"/>
    <w:rsid w:val="00BC22C7"/>
    <w:rsid w:val="00BC46FA"/>
    <w:rsid w:val="00BC68BB"/>
    <w:rsid w:val="00BD0C5D"/>
    <w:rsid w:val="00BD195A"/>
    <w:rsid w:val="00BD4D0D"/>
    <w:rsid w:val="00BE3418"/>
    <w:rsid w:val="00C064CC"/>
    <w:rsid w:val="00C07240"/>
    <w:rsid w:val="00C07AC1"/>
    <w:rsid w:val="00C10F2D"/>
    <w:rsid w:val="00C14078"/>
    <w:rsid w:val="00C20EEC"/>
    <w:rsid w:val="00C448DD"/>
    <w:rsid w:val="00C61072"/>
    <w:rsid w:val="00C66B90"/>
    <w:rsid w:val="00C70306"/>
    <w:rsid w:val="00C70772"/>
    <w:rsid w:val="00C733D9"/>
    <w:rsid w:val="00C92242"/>
    <w:rsid w:val="00C945B2"/>
    <w:rsid w:val="00CB23DB"/>
    <w:rsid w:val="00CC7793"/>
    <w:rsid w:val="00CD4929"/>
    <w:rsid w:val="00CD5E05"/>
    <w:rsid w:val="00CD638E"/>
    <w:rsid w:val="00CE1E3D"/>
    <w:rsid w:val="00CF1804"/>
    <w:rsid w:val="00CF42C2"/>
    <w:rsid w:val="00CF646B"/>
    <w:rsid w:val="00D053FA"/>
    <w:rsid w:val="00D05499"/>
    <w:rsid w:val="00D10816"/>
    <w:rsid w:val="00D13E50"/>
    <w:rsid w:val="00D17C61"/>
    <w:rsid w:val="00D301EF"/>
    <w:rsid w:val="00D32B43"/>
    <w:rsid w:val="00D54A23"/>
    <w:rsid w:val="00D717D3"/>
    <w:rsid w:val="00D741D0"/>
    <w:rsid w:val="00D91F11"/>
    <w:rsid w:val="00DC1879"/>
    <w:rsid w:val="00DC3F0A"/>
    <w:rsid w:val="00DC54B4"/>
    <w:rsid w:val="00DC6122"/>
    <w:rsid w:val="00DC7A6F"/>
    <w:rsid w:val="00DD7203"/>
    <w:rsid w:val="00DE3543"/>
    <w:rsid w:val="00DE71F8"/>
    <w:rsid w:val="00E01F7E"/>
    <w:rsid w:val="00E26AED"/>
    <w:rsid w:val="00E27A55"/>
    <w:rsid w:val="00E34B98"/>
    <w:rsid w:val="00E3707F"/>
    <w:rsid w:val="00E444B3"/>
    <w:rsid w:val="00E44B55"/>
    <w:rsid w:val="00E46477"/>
    <w:rsid w:val="00E73AB8"/>
    <w:rsid w:val="00E767F5"/>
    <w:rsid w:val="00E82B68"/>
    <w:rsid w:val="00E879F5"/>
    <w:rsid w:val="00E90A60"/>
    <w:rsid w:val="00EB0546"/>
    <w:rsid w:val="00ED47F7"/>
    <w:rsid w:val="00EE7E09"/>
    <w:rsid w:val="00EF508F"/>
    <w:rsid w:val="00EF647A"/>
    <w:rsid w:val="00EF74DA"/>
    <w:rsid w:val="00F0223C"/>
    <w:rsid w:val="00F051BE"/>
    <w:rsid w:val="00F3235D"/>
    <w:rsid w:val="00F32393"/>
    <w:rsid w:val="00F32895"/>
    <w:rsid w:val="00F537A4"/>
    <w:rsid w:val="00F6131F"/>
    <w:rsid w:val="00F82DDA"/>
    <w:rsid w:val="00F878BD"/>
    <w:rsid w:val="00FB2F2A"/>
    <w:rsid w:val="00FB3500"/>
    <w:rsid w:val="00FB3937"/>
    <w:rsid w:val="00FB5817"/>
    <w:rsid w:val="00FC05E4"/>
    <w:rsid w:val="00FC25F2"/>
    <w:rsid w:val="00FD5D1C"/>
    <w:rsid w:val="00FD7607"/>
    <w:rsid w:val="00FE7401"/>
    <w:rsid w:val="00FF29AF"/>
    <w:rsid w:val="00FF5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fillcolor="none"/>
    </o:shapedefaults>
    <o:shapelayout v:ext="edit">
      <o:idmap v:ext="edit" data="2"/>
    </o:shapelayout>
  </w:shapeDefaults>
  <w:decimalSymbol w:val=","/>
  <w:listSeparator w:val=";"/>
  <w14:docId w14:val="544F01EB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B12F4D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2D51C6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"/>
    <w:rsid w:val="002D51C6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51C6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D51C6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D51C6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D51C6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D51C6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D51C6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D51C6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qFormat/>
    <w:rsid w:val="002D51C6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D51C6"/>
    <w:rPr>
      <w:rFonts w:ascii="Calibri" w:hAnsi="Calibri" w:cs="Calibri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2D51C6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phedeliste">
    <w:name w:val="List Paragraph"/>
    <w:basedOn w:val="Corpsdetexte"/>
    <w:uiPriority w:val="1"/>
    <w:qFormat/>
    <w:rsid w:val="002D51C6"/>
    <w:pPr>
      <w:numPr>
        <w:numId w:val="2"/>
      </w:numPr>
      <w:spacing w:after="120"/>
    </w:pPr>
    <w:rPr>
      <w:szCs w:val="24"/>
    </w:rPr>
  </w:style>
  <w:style w:type="paragraph" w:customStyle="1" w:styleId="Paragraphedetableau">
    <w:name w:val="Paragraphe de tableau"/>
    <w:basedOn w:val="Normal"/>
    <w:uiPriority w:val="1"/>
    <w:semiHidden/>
    <w:rsid w:val="002D51C6"/>
    <w:rPr>
      <w:rFonts w:ascii="Times New Roman" w:hAnsi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D51C6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rsid w:val="002D51C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D51C6"/>
    <w:rPr>
      <w:rFonts w:ascii="Calibri" w:hAnsi="Calibri" w:cs="Calibri"/>
    </w:rPr>
  </w:style>
  <w:style w:type="table" w:styleId="Grilledutableau">
    <w:name w:val="Table Grid"/>
    <w:basedOn w:val="TableauNormal"/>
    <w:uiPriority w:val="39"/>
    <w:rsid w:val="002D51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Corpsdetexte"/>
    <w:next w:val="Normal"/>
    <w:link w:val="TitreCar"/>
    <w:uiPriority w:val="10"/>
    <w:qFormat/>
    <w:rsid w:val="002D51C6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reCar">
    <w:name w:val="Titre Car"/>
    <w:basedOn w:val="Policepardfaut"/>
    <w:link w:val="Titre"/>
    <w:uiPriority w:val="10"/>
    <w:rsid w:val="002D51C6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s">
    <w:name w:val="Informations"/>
    <w:basedOn w:val="Corpsdetexte"/>
    <w:uiPriority w:val="1"/>
    <w:qFormat/>
    <w:rsid w:val="002D51C6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Corpsdetexte"/>
    <w:qFormat/>
    <w:rsid w:val="002D51C6"/>
    <w:pPr>
      <w:kinsoku w:val="0"/>
      <w:overflowPunct w:val="0"/>
    </w:pPr>
    <w:rPr>
      <w:b/>
      <w:color w:val="000000" w:themeColor="text1"/>
      <w:sz w:val="18"/>
    </w:rPr>
  </w:style>
  <w:style w:type="character" w:styleId="lev">
    <w:name w:val="Strong"/>
    <w:basedOn w:val="Policepardfaut"/>
    <w:uiPriority w:val="22"/>
    <w:semiHidden/>
    <w:qFormat/>
    <w:rsid w:val="002D51C6"/>
    <w:rPr>
      <w:rFonts w:ascii="Calibri" w:hAnsi="Calibri" w:cs="Calibri"/>
      <w:b/>
      <w:bCs/>
      <w:color w:val="666666" w:themeColor="accent4"/>
    </w:rPr>
  </w:style>
  <w:style w:type="character" w:styleId="Textedelespacerserv">
    <w:name w:val="Placeholder Text"/>
    <w:basedOn w:val="Policepardfaut"/>
    <w:uiPriority w:val="99"/>
    <w:semiHidden/>
    <w:rsid w:val="002D51C6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ar"/>
    <w:uiPriority w:val="99"/>
    <w:rsid w:val="002D51C6"/>
    <w:pPr>
      <w:spacing w:line="480" w:lineRule="auto"/>
    </w:pPr>
  </w:style>
  <w:style w:type="character" w:customStyle="1" w:styleId="DateCar">
    <w:name w:val="Date Car"/>
    <w:basedOn w:val="Policepardfaut"/>
    <w:link w:val="Date"/>
    <w:uiPriority w:val="99"/>
    <w:rsid w:val="002D51C6"/>
    <w:rPr>
      <w:rFonts w:ascii="Calibri" w:hAnsi="Calibri" w:cs="Calibri"/>
    </w:rPr>
  </w:style>
  <w:style w:type="paragraph" w:styleId="Sansinterligne">
    <w:name w:val="No Spacing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itre2Car">
    <w:name w:val="Titre 2 Car"/>
    <w:basedOn w:val="Policepardfaut"/>
    <w:link w:val="Titre2"/>
    <w:uiPriority w:val="9"/>
    <w:rsid w:val="002D51C6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rience">
    <w:name w:val="Expérience"/>
    <w:basedOn w:val="Normal"/>
    <w:qFormat/>
    <w:rsid w:val="002D51C6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epuces">
    <w:name w:val="List Bullet"/>
    <w:basedOn w:val="Normal"/>
    <w:uiPriority w:val="99"/>
    <w:rsid w:val="002D51C6"/>
    <w:pPr>
      <w:numPr>
        <w:numId w:val="3"/>
      </w:numPr>
      <w:contextualSpacing/>
    </w:pPr>
  </w:style>
  <w:style w:type="paragraph" w:customStyle="1" w:styleId="Nomdeltablissement">
    <w:name w:val="Nom de l’établissement"/>
    <w:basedOn w:val="Normal"/>
    <w:uiPriority w:val="1"/>
    <w:rsid w:val="002D51C6"/>
    <w:rPr>
      <w:b/>
    </w:rPr>
  </w:style>
  <w:style w:type="character" w:customStyle="1" w:styleId="Mention1">
    <w:name w:val="Mention1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2D51C6"/>
    <w:pPr>
      <w:numPr>
        <w:numId w:val="4"/>
      </w:numPr>
    </w:pPr>
  </w:style>
  <w:style w:type="numbering" w:styleId="1ai">
    <w:name w:val="Outline List 1"/>
    <w:basedOn w:val="Aucuneliste"/>
    <w:uiPriority w:val="99"/>
    <w:semiHidden/>
    <w:unhideWhenUsed/>
    <w:rsid w:val="002D51C6"/>
    <w:pPr>
      <w:numPr>
        <w:numId w:val="5"/>
      </w:numPr>
    </w:pPr>
  </w:style>
  <w:style w:type="character" w:styleId="CodeHTML">
    <w:name w:val="HTML Code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D51C6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D51C6"/>
    <w:rPr>
      <w:rFonts w:ascii="Calibri" w:hAnsi="Calibri" w:cs="Calibri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D51C6"/>
    <w:rPr>
      <w:rFonts w:ascii="Consolas" w:hAnsi="Consolas" w:cs="Calibri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2D51C6"/>
    <w:rPr>
      <w:rFonts w:ascii="Calibri" w:hAnsi="Calibri" w:cs="Calibri"/>
    </w:rPr>
  </w:style>
  <w:style w:type="character" w:styleId="ClavierHTML">
    <w:name w:val="HTML Keyboard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D51C6"/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rsid w:val="00A641EA"/>
    <w:pPr>
      <w:spacing w:before="360"/>
    </w:pPr>
    <w:rPr>
      <w:rFonts w:asciiTheme="majorHAnsi" w:hAnsiTheme="majorHAnsi"/>
      <w:b/>
      <w:bCs/>
      <w:caps/>
      <w:color w:val="16328C" w:themeColor="accent6" w:themeShade="BF"/>
      <w:sz w:val="32"/>
      <w:szCs w:val="32"/>
    </w:rPr>
  </w:style>
  <w:style w:type="paragraph" w:styleId="TM2">
    <w:name w:val="toc 2"/>
    <w:basedOn w:val="Normal"/>
    <w:next w:val="Normal"/>
    <w:autoRedefine/>
    <w:uiPriority w:val="39"/>
    <w:unhideWhenUsed/>
    <w:rsid w:val="002D51C6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2D51C6"/>
    <w:pPr>
      <w:ind w:left="220"/>
    </w:pPr>
    <w:rPr>
      <w:rFonts w:asciiTheme="minorHAnsi" w:hAnsiTheme="minorHAnsi" w:cstheme="minorHAnsi"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2D51C6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2D51C6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2D51C6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2D51C6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2D51C6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2D51C6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D51C6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frencelgre">
    <w:name w:val="Subtle Reference"/>
    <w:basedOn w:val="Policepardfaut"/>
    <w:uiPriority w:val="31"/>
    <w:semiHidden/>
    <w:rsid w:val="002D51C6"/>
    <w:rPr>
      <w:rFonts w:ascii="Calibri" w:hAnsi="Calibri" w:cs="Calibri"/>
      <w:smallCaps/>
      <w:color w:val="5A5A5A" w:themeColor="text1" w:themeTint="A5"/>
    </w:rPr>
  </w:style>
  <w:style w:type="character" w:styleId="Accentuationlgre">
    <w:name w:val="Subtle Emphasis"/>
    <w:basedOn w:val="Policepardfaut"/>
    <w:uiPriority w:val="1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2D51C6"/>
  </w:style>
  <w:style w:type="character" w:styleId="Titredulivre">
    <w:name w:val="Book Title"/>
    <w:basedOn w:val="Policepardfaut"/>
    <w:uiPriority w:val="33"/>
    <w:semiHidden/>
    <w:rsid w:val="002D51C6"/>
    <w:rPr>
      <w:rFonts w:ascii="Calibri" w:hAnsi="Calibri" w:cs="Calibri"/>
      <w:b/>
      <w:bCs/>
      <w:i/>
      <w:iCs/>
      <w:spacing w:val="5"/>
    </w:rPr>
  </w:style>
  <w:style w:type="character" w:customStyle="1" w:styleId="Mot-dise1">
    <w:name w:val="Mot-dièse1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D51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D51C6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2D51C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2D51C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2D51C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2D51C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2D51C6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2D51C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D51C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D51C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D51C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D51C6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2D51C6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2D51C6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2D51C6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D51C6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D51C6"/>
    <w:pPr>
      <w:numPr>
        <w:numId w:val="10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2D51C6"/>
    <w:pPr>
      <w:numPr>
        <w:numId w:val="11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2D51C6"/>
    <w:pPr>
      <w:numPr>
        <w:numId w:val="12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D51C6"/>
    <w:pPr>
      <w:numPr>
        <w:numId w:val="13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D51C6"/>
    <w:pPr>
      <w:numPr>
        <w:numId w:val="14"/>
      </w:numPr>
      <w:contextualSpacing/>
    </w:pPr>
  </w:style>
  <w:style w:type="paragraph" w:styleId="Sous-titre">
    <w:name w:val="Subtitle"/>
    <w:basedOn w:val="Normal"/>
    <w:next w:val="Normal"/>
    <w:link w:val="Sous-titreCar"/>
    <w:uiPriority w:val="11"/>
    <w:semiHidden/>
    <w:rsid w:val="002D51C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D51C6"/>
    <w:rPr>
      <w:rFonts w:ascii="Calibri" w:hAnsi="Calibri" w:cs="Calibri"/>
      <w:color w:val="5A5A5A" w:themeColor="text1" w:themeTint="A5"/>
      <w:spacing w:val="15"/>
    </w:rPr>
  </w:style>
  <w:style w:type="table" w:styleId="Tableauclassique1">
    <w:name w:val="Table Classic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2D51C6"/>
  </w:style>
  <w:style w:type="paragraph" w:styleId="Textedemacro">
    <w:name w:val="macro"/>
    <w:link w:val="TextedemacroCar"/>
    <w:uiPriority w:val="99"/>
    <w:semiHidden/>
    <w:unhideWhenUsed/>
    <w:rsid w:val="002D51C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2D51C6"/>
    <w:rPr>
      <w:rFonts w:ascii="Corbel" w:eastAsiaTheme="majorEastAsia" w:hAnsi="Corbel" w:cstheme="majorBid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D51C6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D51C6"/>
    <w:pPr>
      <w:ind w:left="220" w:hanging="220"/>
    </w:pPr>
  </w:style>
  <w:style w:type="paragraph" w:styleId="TitreTR">
    <w:name w:val="toa heading"/>
    <w:basedOn w:val="Normal"/>
    <w:next w:val="Normal"/>
    <w:uiPriority w:val="99"/>
    <w:semiHidden/>
    <w:unhideWhenUsed/>
    <w:rsid w:val="002D51C6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semiHidden/>
    <w:rsid w:val="002D51C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semiHidden/>
    <w:rsid w:val="002D51C6"/>
    <w:rPr>
      <w:rFonts w:ascii="Calibri" w:hAnsi="Calibri" w:cs="Calibri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2D51C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D51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D51C6"/>
    <w:rPr>
      <w:rFonts w:ascii="Calibri" w:hAnsi="Calibri" w:cs="Calibri"/>
      <w:b/>
      <w:bCs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D51C6"/>
    <w:rPr>
      <w:rFonts w:ascii="Calibri" w:hAnsi="Calibri" w:cs="Calibri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paragraph" w:styleId="Adressedestinataire">
    <w:name w:val="envelope address"/>
    <w:basedOn w:val="Normal"/>
    <w:uiPriority w:val="99"/>
    <w:semiHidden/>
    <w:unhideWhenUsed/>
    <w:rsid w:val="002D51C6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2D51C6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2D51C6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D51C6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D51C6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D51C6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D51C6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Aucuneliste"/>
    <w:uiPriority w:val="99"/>
    <w:semiHidden/>
    <w:unhideWhenUsed/>
    <w:rsid w:val="002D51C6"/>
    <w:pPr>
      <w:numPr>
        <w:numId w:val="15"/>
      </w:numPr>
    </w:pPr>
  </w:style>
  <w:style w:type="table" w:styleId="Tableausimple1">
    <w:name w:val="Plain Table 1"/>
    <w:basedOn w:val="TableauNormal"/>
    <w:uiPriority w:val="41"/>
    <w:rsid w:val="002D51C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D51C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D51C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D51C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D51C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frenceintense">
    <w:name w:val="Intense Reference"/>
    <w:basedOn w:val="Policepardfaut"/>
    <w:uiPriority w:val="32"/>
    <w:semiHidden/>
    <w:rsid w:val="002D51C6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D51C6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D51C6"/>
    <w:rPr>
      <w:rFonts w:ascii="Calibri" w:hAnsi="Calibri" w:cs="Calibri"/>
      <w:i/>
      <w:iCs/>
      <w:color w:val="2C567A" w:themeColor="accent1"/>
    </w:rPr>
  </w:style>
  <w:style w:type="character" w:styleId="Accentuationintense">
    <w:name w:val="Intense Emphasis"/>
    <w:basedOn w:val="Policepardfaut"/>
    <w:uiPriority w:val="21"/>
    <w:semiHidden/>
    <w:rsid w:val="002D51C6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2D51C6"/>
    <w:rPr>
      <w:rFonts w:ascii="Times New Roman" w:hAnsi="Times New Roman"/>
      <w:sz w:val="24"/>
      <w:szCs w:val="24"/>
    </w:rPr>
  </w:style>
  <w:style w:type="character" w:customStyle="1" w:styleId="SmartHyperlink1">
    <w:name w:val="Smart Hyperlink1"/>
    <w:basedOn w:val="Policepardfaut"/>
    <w:uiPriority w:val="99"/>
    <w:semiHidden/>
    <w:unhideWhenUsed/>
    <w:rsid w:val="002D51C6"/>
    <w:rPr>
      <w:rFonts w:ascii="Calibri" w:hAnsi="Calibri" w:cs="Calibri"/>
      <w:u w:val="dotted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D51C6"/>
    <w:rPr>
      <w:rFonts w:ascii="Calibri" w:hAnsi="Calibri" w:cs="Calibri"/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D51C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D51C6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D51C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D51C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D51C6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D51C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D51C6"/>
    <w:rPr>
      <w:rFonts w:ascii="Calibri" w:hAnsi="Calibri" w:cs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D51C6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D51C6"/>
    <w:pPr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D51C6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D51C6"/>
    <w:rPr>
      <w:rFonts w:ascii="Calibri" w:hAnsi="Calibri" w:cs="Calibri"/>
    </w:rPr>
  </w:style>
  <w:style w:type="paragraph" w:styleId="Retraitnormal">
    <w:name w:val="Normal Indent"/>
    <w:basedOn w:val="Normal"/>
    <w:uiPriority w:val="99"/>
    <w:semiHidden/>
    <w:unhideWhenUsed/>
    <w:rsid w:val="002D51C6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D51C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2D51C6"/>
    <w:rPr>
      <w:rFonts w:ascii="Calibri" w:hAnsi="Calibri" w:cs="Calibri"/>
    </w:rPr>
  </w:style>
  <w:style w:type="table" w:styleId="Tableaucontemporain">
    <w:name w:val="Table Contemporary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D51C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20">
    <w:name w:val="List Table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30">
    <w:name w:val="List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D51C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D51C6"/>
    <w:rPr>
      <w:rFonts w:ascii="Calibri" w:hAnsi="Calibri" w:cs="Calibri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2D51C6"/>
  </w:style>
  <w:style w:type="character" w:customStyle="1" w:styleId="SalutationsCar">
    <w:name w:val="Salutations Car"/>
    <w:basedOn w:val="Policepardfaut"/>
    <w:link w:val="Salutations"/>
    <w:uiPriority w:val="99"/>
    <w:semiHidden/>
    <w:rsid w:val="002D51C6"/>
    <w:rPr>
      <w:rFonts w:ascii="Calibri" w:hAnsi="Calibri" w:cs="Calibri"/>
    </w:rPr>
  </w:style>
  <w:style w:type="table" w:styleId="Colonnesdetableau1">
    <w:name w:val="Table Column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2D51C6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D51C6"/>
    <w:rPr>
      <w:rFonts w:ascii="Calibri" w:hAnsi="Calibri" w:cs="Calibri"/>
    </w:rPr>
  </w:style>
  <w:style w:type="table" w:styleId="Tableausimple10">
    <w:name w:val="Table Simp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2D51C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D51C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D51C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D51C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D51C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D51C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D51C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D51C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D51C6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2D51C6"/>
    <w:rPr>
      <w:rFonts w:ascii="Corbel" w:eastAsiaTheme="majorEastAsia" w:hAnsi="Corbel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2D51C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D51C6"/>
    <w:rPr>
      <w:rFonts w:ascii="Consolas" w:hAnsi="Consolas" w:cs="Calibri"/>
      <w:sz w:val="21"/>
      <w:szCs w:val="21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D51C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D51C6"/>
    <w:rPr>
      <w:rFonts w:ascii="Calibri" w:hAnsi="Calibri" w:cs="Calibri"/>
    </w:rPr>
  </w:style>
  <w:style w:type="table" w:styleId="Grilledetableau1">
    <w:name w:val="Table Grid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D51C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3">
    <w:name w:val="Grid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D51C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D51C6"/>
    <w:rPr>
      <w:rFonts w:ascii="Calibri" w:hAnsi="Calibri" w:cs="Calibri"/>
      <w:sz w:val="20"/>
      <w:szCs w:val="20"/>
    </w:rPr>
  </w:style>
  <w:style w:type="character" w:styleId="Numrodeligne">
    <w:name w:val="lin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table" w:styleId="Effetsdetableau3D1">
    <w:name w:val="Table 3D effect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2D51C6"/>
    <w:rPr>
      <w:rFonts w:ascii="Calibri" w:hAnsi="Calibri" w:cs="Calibri"/>
      <w:color w:val="954F72" w:themeColor="followedHyperlink"/>
      <w:u w:val="single"/>
    </w:rPr>
  </w:style>
  <w:style w:type="character" w:styleId="Lienhypertexte">
    <w:name w:val="Hyperlink"/>
    <w:basedOn w:val="Policepardfaut"/>
    <w:uiPriority w:val="99"/>
    <w:unhideWhenUsed/>
    <w:rsid w:val="002D51C6"/>
    <w:rPr>
      <w:rFonts w:ascii="Calibri" w:hAnsi="Calibri" w:cs="Calibri"/>
      <w:color w:val="0563C1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D51C6"/>
    <w:pPr>
      <w:spacing w:after="200"/>
    </w:pPr>
    <w:rPr>
      <w:i/>
      <w:iCs/>
      <w:color w:val="44546A" w:themeColor="text2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072505"/>
    <w:rPr>
      <w:color w:val="605E5C"/>
      <w:shd w:val="clear" w:color="auto" w:fill="E1DFDD"/>
    </w:rPr>
  </w:style>
  <w:style w:type="paragraph" w:customStyle="1" w:styleId="Style1">
    <w:name w:val="Style1"/>
    <w:basedOn w:val="Normal"/>
    <w:link w:val="Style1Car"/>
    <w:qFormat/>
    <w:rsid w:val="00570CC2"/>
    <w:pPr>
      <w:widowControl/>
      <w:numPr>
        <w:numId w:val="20"/>
      </w:numPr>
      <w:shd w:val="clear" w:color="auto" w:fill="FFFFFF"/>
      <w:autoSpaceDE/>
      <w:autoSpaceDN/>
      <w:adjustRightInd/>
      <w:spacing w:before="150" w:after="150"/>
      <w:ind w:left="567" w:hanging="567"/>
      <w:jc w:val="both"/>
      <w:outlineLvl w:val="0"/>
    </w:pPr>
    <w:rPr>
      <w:rFonts w:ascii="Arial" w:eastAsia="Times New Roman" w:hAnsi="Arial" w:cs="Arial"/>
      <w:b/>
      <w:bCs/>
      <w:color w:val="247DB5"/>
      <w:sz w:val="28"/>
      <w:szCs w:val="28"/>
      <w:lang w:eastAsia="fr-FR"/>
    </w:rPr>
  </w:style>
  <w:style w:type="character" w:customStyle="1" w:styleId="Style1Car">
    <w:name w:val="Style1 Car"/>
    <w:basedOn w:val="Policepardfaut"/>
    <w:link w:val="Style1"/>
    <w:rsid w:val="00570CC2"/>
    <w:rPr>
      <w:rFonts w:ascii="Arial" w:eastAsia="Times New Roman" w:hAnsi="Arial" w:cs="Arial"/>
      <w:b/>
      <w:bCs/>
      <w:color w:val="247DB5"/>
      <w:sz w:val="28"/>
      <w:szCs w:val="28"/>
      <w:shd w:val="clear" w:color="auto" w:fill="FFFFFF"/>
      <w:lang w:eastAsia="fr-FR"/>
    </w:rPr>
  </w:style>
  <w:style w:type="paragraph" w:customStyle="1" w:styleId="Style2">
    <w:name w:val="Style2"/>
    <w:basedOn w:val="Normal"/>
    <w:link w:val="Style2Car"/>
    <w:qFormat/>
    <w:rsid w:val="00570CC2"/>
    <w:pPr>
      <w:widowControl/>
      <w:numPr>
        <w:ilvl w:val="1"/>
        <w:numId w:val="20"/>
      </w:numPr>
      <w:shd w:val="clear" w:color="auto" w:fill="FFFFFF"/>
      <w:autoSpaceDE/>
      <w:autoSpaceDN/>
      <w:adjustRightInd/>
      <w:spacing w:before="150" w:after="150"/>
      <w:ind w:left="1134" w:hanging="573"/>
      <w:jc w:val="both"/>
      <w:outlineLvl w:val="1"/>
    </w:pPr>
    <w:rPr>
      <w:rFonts w:ascii="Arial" w:eastAsia="Times New Roman" w:hAnsi="Arial" w:cs="Arial"/>
      <w:b/>
      <w:bCs/>
      <w:color w:val="247DB5"/>
      <w:sz w:val="24"/>
      <w:szCs w:val="24"/>
      <w:lang w:eastAsia="fr-FR"/>
    </w:rPr>
  </w:style>
  <w:style w:type="character" w:customStyle="1" w:styleId="Style2Car">
    <w:name w:val="Style2 Car"/>
    <w:basedOn w:val="Policepardfaut"/>
    <w:link w:val="Style2"/>
    <w:rsid w:val="00570CC2"/>
    <w:rPr>
      <w:rFonts w:ascii="Arial" w:eastAsia="Times New Roman" w:hAnsi="Arial" w:cs="Arial"/>
      <w:b/>
      <w:bCs/>
      <w:color w:val="247DB5"/>
      <w:sz w:val="24"/>
      <w:szCs w:val="24"/>
      <w:shd w:val="clear" w:color="auto" w:fill="FFFFFF"/>
      <w:lang w:eastAsia="fr-FR"/>
    </w:rPr>
  </w:style>
  <w:style w:type="paragraph" w:customStyle="1" w:styleId="Style3">
    <w:name w:val="Style3"/>
    <w:basedOn w:val="Normal"/>
    <w:link w:val="Style3Car"/>
    <w:qFormat/>
    <w:rsid w:val="00570CC2"/>
    <w:pPr>
      <w:widowControl/>
      <w:numPr>
        <w:ilvl w:val="2"/>
        <w:numId w:val="20"/>
      </w:numPr>
      <w:shd w:val="clear" w:color="auto" w:fill="FFFFFF"/>
      <w:autoSpaceDE/>
      <w:autoSpaceDN/>
      <w:adjustRightInd/>
      <w:spacing w:before="150" w:after="150"/>
      <w:ind w:left="1701" w:hanging="567"/>
      <w:jc w:val="both"/>
      <w:outlineLvl w:val="2"/>
    </w:pPr>
    <w:rPr>
      <w:rFonts w:ascii="Arial" w:eastAsia="Times New Roman" w:hAnsi="Arial" w:cs="Arial"/>
      <w:b/>
      <w:bCs/>
      <w:color w:val="247DB5"/>
      <w:sz w:val="20"/>
      <w:szCs w:val="20"/>
      <w:lang w:eastAsia="fr-FR"/>
    </w:rPr>
  </w:style>
  <w:style w:type="character" w:customStyle="1" w:styleId="Style3Car">
    <w:name w:val="Style3 Car"/>
    <w:basedOn w:val="Policepardfaut"/>
    <w:link w:val="Style3"/>
    <w:rsid w:val="00570CC2"/>
    <w:rPr>
      <w:rFonts w:ascii="Arial" w:eastAsia="Times New Roman" w:hAnsi="Arial" w:cs="Arial"/>
      <w:b/>
      <w:bCs/>
      <w:color w:val="247DB5"/>
      <w:sz w:val="20"/>
      <w:szCs w:val="20"/>
      <w:shd w:val="clear" w:color="auto" w:fill="FFFFFF"/>
      <w:lang w:eastAsia="fr-FR"/>
    </w:rPr>
  </w:style>
  <w:style w:type="paragraph" w:customStyle="1" w:styleId="Style4">
    <w:name w:val="Style4"/>
    <w:basedOn w:val="Normal"/>
    <w:qFormat/>
    <w:rsid w:val="00570CC2"/>
    <w:pPr>
      <w:widowControl/>
      <w:numPr>
        <w:ilvl w:val="3"/>
        <w:numId w:val="20"/>
      </w:numPr>
      <w:shd w:val="clear" w:color="auto" w:fill="FFFFFF"/>
      <w:autoSpaceDE/>
      <w:autoSpaceDN/>
      <w:adjustRightInd/>
      <w:spacing w:before="150" w:after="150"/>
      <w:jc w:val="both"/>
    </w:pPr>
    <w:rPr>
      <w:rFonts w:ascii="Times New Roman" w:eastAsia="Times New Roman" w:hAnsi="Times New Roman" w:cs="Arial"/>
      <w:b/>
      <w:bCs/>
      <w:color w:val="247DB5"/>
      <w:sz w:val="24"/>
      <w:szCs w:val="24"/>
      <w:lang w:eastAsia="fr-FR"/>
    </w:rPr>
  </w:style>
  <w:style w:type="paragraph" w:customStyle="1" w:styleId="Default">
    <w:name w:val="Default"/>
    <w:rsid w:val="00D0549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lles\AppData\Local\Microsoft\Office\16.0\DTS\fr-FR%7bD507AF35-E4D1-4A53-9A5C-DA8024B1C0A9%7d\%7b527EAAF1-C815-4631-92BA-DFCD6D62A6CD%7dtf781288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6E9AB8C13B2479F887FEE3072B6EB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569386-74C1-4A32-A1BE-3B5543CFA8DA}"/>
      </w:docPartPr>
      <w:docPartBody>
        <w:p w:rsidR="00E17CB8" w:rsidRDefault="00E17CB8" w:rsidP="00E17CB8">
          <w:pPr>
            <w:pStyle w:val="D6E9AB8C13B2479F887FEE3072B6EBD51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EB540E805BE4A8DAD37AAB16EE200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EF287B-B959-42BF-89A3-3C4BF1DABD9E}"/>
      </w:docPartPr>
      <w:docPartBody>
        <w:p w:rsidR="00E17CB8" w:rsidRDefault="00E17CB8" w:rsidP="00E17CB8">
          <w:pPr>
            <w:pStyle w:val="AEB540E805BE4A8DAD37AAB16EE2007C1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1F046F4400445A1BFDA69903CBEDC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D8B145-30E4-4F98-8D6D-B990EC652526}"/>
      </w:docPartPr>
      <w:docPartBody>
        <w:p w:rsidR="00E17CB8" w:rsidRDefault="00E17CB8" w:rsidP="00E17CB8">
          <w:pPr>
            <w:pStyle w:val="51F046F4400445A1BFDA69903CBEDC451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ACB366CCF2E4C02B571926A2CE59C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97F642-EF94-473D-89FA-53BF86C7D513}"/>
      </w:docPartPr>
      <w:docPartBody>
        <w:p w:rsidR="00E17CB8" w:rsidRDefault="00E17CB8" w:rsidP="00E17CB8">
          <w:pPr>
            <w:pStyle w:val="5ACB366CCF2E4C02B571926A2CE59CFC1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159C85F6DD74F59908CEBA7033F4F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288B6C-C6B0-4FD2-9498-3E6D40275D4B}"/>
      </w:docPartPr>
      <w:docPartBody>
        <w:p w:rsidR="00E17CB8" w:rsidRDefault="00E17CB8" w:rsidP="00E17CB8">
          <w:pPr>
            <w:pStyle w:val="4159C85F6DD74F59908CEBA7033F4FD81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4253FA47F0242B9B2D5481F7ABDD3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F27179-103D-4D37-B705-53EB5BE5A2C4}"/>
      </w:docPartPr>
      <w:docPartBody>
        <w:p w:rsidR="00E17CB8" w:rsidRDefault="00E17CB8" w:rsidP="00E17CB8">
          <w:pPr>
            <w:pStyle w:val="54253FA47F0242B9B2D5481F7ABDD3391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B7E7A80701F4894A856D4AC3AAFB2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5E33F34-E83C-4D76-A5F2-D5CA8C8FBB76}"/>
      </w:docPartPr>
      <w:docPartBody>
        <w:p w:rsidR="00E17CB8" w:rsidRDefault="00E17CB8" w:rsidP="00E17CB8">
          <w:pPr>
            <w:pStyle w:val="1B7E7A80701F4894A856D4AC3AAFB2801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05EB2FEB84E4900812950F6BAFD57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FC9E7E-BEA7-4E27-BEEE-EF85052D9C14}"/>
      </w:docPartPr>
      <w:docPartBody>
        <w:p w:rsidR="00E17CB8" w:rsidRDefault="00E17CB8" w:rsidP="00E17CB8">
          <w:pPr>
            <w:pStyle w:val="905EB2FEB84E4900812950F6BAFD57451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9DEC532A37849D3B0B77FAB10BF11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EBE6F6-8090-4377-AB7E-8FAD6854DBA7}"/>
      </w:docPartPr>
      <w:docPartBody>
        <w:p w:rsidR="00E17CB8" w:rsidRDefault="00E17CB8" w:rsidP="00E17CB8">
          <w:pPr>
            <w:pStyle w:val="79DEC532A37849D3B0B77FAB10BF11D21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5B3FACCD6BD41ED9C221270688AD8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3B4BF3-FE97-4710-A981-42D2F6E5771B}"/>
      </w:docPartPr>
      <w:docPartBody>
        <w:p w:rsidR="00E17CB8" w:rsidRDefault="00E17CB8" w:rsidP="00E17CB8">
          <w:pPr>
            <w:pStyle w:val="55B3FACCD6BD41ED9C221270688AD8961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F662F4DF74842C9A17DA6371A35E9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9A5909-801A-4B6F-A3AA-B79670D4001A}"/>
      </w:docPartPr>
      <w:docPartBody>
        <w:p w:rsidR="00E17CB8" w:rsidRDefault="00E17CB8" w:rsidP="00E17CB8">
          <w:pPr>
            <w:pStyle w:val="FF662F4DF74842C9A17DA6371A35E9F11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1C9347AE98F46FAB0997F1889B66B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5070577-DC71-4C4D-B9EC-FBC920147BBA}"/>
      </w:docPartPr>
      <w:docPartBody>
        <w:p w:rsidR="00E17CB8" w:rsidRDefault="00E17CB8" w:rsidP="00E17CB8">
          <w:pPr>
            <w:pStyle w:val="31C9347AE98F46FAB0997F1889B66B071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140EDD198F342E292E4EF43FD77F6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F89574-C240-42C2-B180-91804EAA7628}"/>
      </w:docPartPr>
      <w:docPartBody>
        <w:p w:rsidR="00E17CB8" w:rsidRDefault="00E17CB8" w:rsidP="00E17CB8">
          <w:pPr>
            <w:pStyle w:val="D140EDD198F342E292E4EF43FD77F6241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67D4B45F27D447594DE204CAA3E4B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CDDE9F-0207-457A-B69A-94F6B2610CCF}"/>
      </w:docPartPr>
      <w:docPartBody>
        <w:p w:rsidR="00E17CB8" w:rsidRDefault="00E17CB8" w:rsidP="00E17CB8">
          <w:pPr>
            <w:pStyle w:val="167D4B45F27D447594DE204CAA3E4BF11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FA2A2802D7D41BA9680229DBDB535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EFA4CD-20C7-476C-90B9-524E7269B459}"/>
      </w:docPartPr>
      <w:docPartBody>
        <w:p w:rsidR="00E17CB8" w:rsidRDefault="00E17CB8" w:rsidP="00E17CB8">
          <w:pPr>
            <w:pStyle w:val="0FA2A2802D7D41BA9680229DBDB5352F1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386D122080A42BB906B471E4F83D4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BB72EF-A3A2-4AD7-8007-C3302028C655}"/>
      </w:docPartPr>
      <w:docPartBody>
        <w:p w:rsidR="00E17CB8" w:rsidRDefault="00E17CB8" w:rsidP="00E17CB8">
          <w:pPr>
            <w:pStyle w:val="0386D122080A42BB906B471E4F83D44A1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D57EF2C307940AA885F289E0EAF4D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B61871-3EAF-42AB-A759-55FD2E8F6852}"/>
      </w:docPartPr>
      <w:docPartBody>
        <w:p w:rsidR="00E17CB8" w:rsidRDefault="00E17CB8" w:rsidP="00E17CB8">
          <w:pPr>
            <w:pStyle w:val="3D57EF2C307940AA885F289E0EAF4DF71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C2C03DE37354556B8F0F8BF9A696D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72997B-FFF9-49BB-9909-29501916368C}"/>
      </w:docPartPr>
      <w:docPartBody>
        <w:p w:rsidR="00E17CB8" w:rsidRDefault="00E17CB8" w:rsidP="00E17CB8">
          <w:pPr>
            <w:pStyle w:val="3C2C03DE37354556B8F0F8BF9A696DA91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8325A377C024934B3F6F451B8B78B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A19EF1-E50A-4D20-8857-1B60CD383330}"/>
      </w:docPartPr>
      <w:docPartBody>
        <w:p w:rsidR="00E17CB8" w:rsidRDefault="00E17CB8" w:rsidP="00E17CB8">
          <w:pPr>
            <w:pStyle w:val="28325A377C024934B3F6F451B8B78B191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373BEAF16B64DA6A7721883277747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FE5A3C-502E-4CF0-9A95-73007A958384}"/>
      </w:docPartPr>
      <w:docPartBody>
        <w:p w:rsidR="00E17CB8" w:rsidRDefault="00E17CB8" w:rsidP="00E17CB8">
          <w:pPr>
            <w:pStyle w:val="9373BEAF16B64DA6A7721883277747F61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82317E3838E4537AA4A85F1301A72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85F514-0BD4-4183-BBBF-B0D2EAB49193}"/>
      </w:docPartPr>
      <w:docPartBody>
        <w:p w:rsidR="00E17CB8" w:rsidRDefault="00E17CB8" w:rsidP="00E17CB8">
          <w:pPr>
            <w:pStyle w:val="F82317E3838E4537AA4A85F1301A72BC1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92B46767C374C5FBCAB23D3926E24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B48588-904E-4B8A-916A-89AED5DAFE1A}"/>
      </w:docPartPr>
      <w:docPartBody>
        <w:p w:rsidR="00E17CB8" w:rsidRDefault="00E17CB8" w:rsidP="00E17CB8">
          <w:pPr>
            <w:pStyle w:val="A92B46767C374C5FBCAB23D3926E244D1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338785A4F42447A949E515B7983DD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ADD8D6-E75C-43B8-ABA0-9647AC35464C}"/>
      </w:docPartPr>
      <w:docPartBody>
        <w:p w:rsidR="00E17CB8" w:rsidRDefault="00E17CB8" w:rsidP="00E17CB8">
          <w:pPr>
            <w:pStyle w:val="F338785A4F42447A949E515B7983DD3F1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FCD191D56B5490BA6A2D91055C102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285D99-5EA2-4AD5-8B18-878F23D83C9C}"/>
      </w:docPartPr>
      <w:docPartBody>
        <w:p w:rsidR="00E17CB8" w:rsidRDefault="00E17CB8" w:rsidP="00E17CB8">
          <w:pPr>
            <w:pStyle w:val="7FCD191D56B5490BA6A2D91055C102DF1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34F3036DF094106B7AE6F6934187B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C3A985-84D6-4E7F-87A8-0CF9B2C7F374}"/>
      </w:docPartPr>
      <w:docPartBody>
        <w:p w:rsidR="00E17CB8" w:rsidRDefault="00E17CB8" w:rsidP="00E17CB8">
          <w:pPr>
            <w:pStyle w:val="C34F3036DF094106B7AE6F6934187B7A1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1921F47300B46A4BF9D34C19A0CDD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2241CB-6FFA-4FFD-BCFE-E548B63CD23C}"/>
      </w:docPartPr>
      <w:docPartBody>
        <w:p w:rsidR="00E17CB8" w:rsidRDefault="00E17CB8" w:rsidP="00E17CB8">
          <w:pPr>
            <w:pStyle w:val="71921F47300B46A4BF9D34C19A0CDD851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9B7F34DA0284D66A595F4487F76A7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DEC75C-53A6-479B-86BA-55B8BE667D43}"/>
      </w:docPartPr>
      <w:docPartBody>
        <w:p w:rsidR="00E17CB8" w:rsidRDefault="00E17CB8" w:rsidP="00E17CB8">
          <w:pPr>
            <w:pStyle w:val="39B7F34DA0284D66A595F4487F76A70D1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58D744CA7DD4231A5614CE6436E19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E02C92-078D-4819-A651-70EB8C5D90B7}"/>
      </w:docPartPr>
      <w:docPartBody>
        <w:p w:rsidR="00E17CB8" w:rsidRDefault="00E17CB8" w:rsidP="00E17CB8">
          <w:pPr>
            <w:pStyle w:val="E58D744CA7DD4231A5614CE6436E19141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3D98543D7D24E39A64132D4B65850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D9BE2B-3780-4F28-8323-5AF1A63B75D8}"/>
      </w:docPartPr>
      <w:docPartBody>
        <w:p w:rsidR="00E17CB8" w:rsidRDefault="00E17CB8" w:rsidP="00E17CB8">
          <w:pPr>
            <w:pStyle w:val="E3D98543D7D24E39A64132D4B658509E1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D4222204D47436FB7166ACC72EFE5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8C182E-E5DD-4393-ABD9-9C36D72053A2}"/>
      </w:docPartPr>
      <w:docPartBody>
        <w:p w:rsidR="00E17CB8" w:rsidRDefault="00E17CB8" w:rsidP="00E17CB8">
          <w:pPr>
            <w:pStyle w:val="CD4222204D47436FB7166ACC72EFE5DC1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0826E76BEBC40508C4520B01781AF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F7958B-0FAA-43DD-A90C-27CF8F0BDB0E}"/>
      </w:docPartPr>
      <w:docPartBody>
        <w:p w:rsidR="00E17CB8" w:rsidRDefault="00E17CB8" w:rsidP="00E17CB8">
          <w:pPr>
            <w:pStyle w:val="80826E76BEBC40508C4520B01781AF5A1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6B24FF0311A40CDA5354E12F8A922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ACDCFB-5815-4AF0-B049-5B47579498D0}"/>
      </w:docPartPr>
      <w:docPartBody>
        <w:p w:rsidR="00E17CB8" w:rsidRDefault="00E17CB8" w:rsidP="00E17CB8">
          <w:pPr>
            <w:pStyle w:val="A6B24FF0311A40CDA5354E12F8A922DF1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7322A11357E413EAAC7AD8F0F742A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E4D002-4D9B-4C84-B2E6-61044ADDA664}"/>
      </w:docPartPr>
      <w:docPartBody>
        <w:p w:rsidR="00AC6011" w:rsidRDefault="00AC6011" w:rsidP="00AC6011">
          <w:pPr>
            <w:pStyle w:val="E7322A11357E413EAAC7AD8F0F742A24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10B3B244A2C4AF1BFC8EB05CEE20A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FA84DB-C66F-48F1-AA75-3DC498DF17F2}"/>
      </w:docPartPr>
      <w:docPartBody>
        <w:p w:rsidR="00AC6011" w:rsidRDefault="00AC6011" w:rsidP="00AC6011">
          <w:pPr>
            <w:pStyle w:val="410B3B244A2C4AF1BFC8EB05CEE20A70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6019EF2DC6E4C97AF56F23655554B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D5189B-4961-4D44-B610-9544DC1222C1}"/>
      </w:docPartPr>
      <w:docPartBody>
        <w:p w:rsidR="00AC6011" w:rsidRDefault="00AC6011" w:rsidP="00AC6011">
          <w:pPr>
            <w:pStyle w:val="66019EF2DC6E4C97AF56F23655554BFD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FC06EFE98EE4959AA10CC6B3F0BF3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A68F0C-4A46-4BA2-AFCF-94B1BB68FB2B}"/>
      </w:docPartPr>
      <w:docPartBody>
        <w:p w:rsidR="00AC6011" w:rsidRDefault="00AC6011" w:rsidP="00AC6011">
          <w:pPr>
            <w:pStyle w:val="2FC06EFE98EE4959AA10CC6B3F0BF3D1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1AA52ED383F4370A5F1C396CB008A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901427-9225-4E1C-9EB5-B70751EA0AEF}"/>
      </w:docPartPr>
      <w:docPartBody>
        <w:p w:rsidR="00AC6011" w:rsidRDefault="00AC6011" w:rsidP="00AC6011">
          <w:pPr>
            <w:pStyle w:val="E1AA52ED383F4370A5F1C396CB008A57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91F5FBB44184F3F9FED47F7F20E43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497555-6C5F-471C-8256-9C17AB9F2B3D}"/>
      </w:docPartPr>
      <w:docPartBody>
        <w:p w:rsidR="00AC6011" w:rsidRDefault="00AC6011" w:rsidP="00AC6011">
          <w:pPr>
            <w:pStyle w:val="891F5FBB44184F3F9FED47F7F20E433B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F42D5C4017D4694A00BB504375257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6A3BC1-65F0-42FE-A400-4E43CAA0AF50}"/>
      </w:docPartPr>
      <w:docPartBody>
        <w:p w:rsidR="00AC6011" w:rsidRDefault="00AC6011" w:rsidP="00AC6011">
          <w:pPr>
            <w:pStyle w:val="9F42D5C4017D4694A00BB504375257F0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6BB816538404AC289D6C9AF8F0E68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3FC3B2-AF7C-4D83-AB11-CC63C585EDE5}"/>
      </w:docPartPr>
      <w:docPartBody>
        <w:p w:rsidR="00AC6011" w:rsidRDefault="00AC6011" w:rsidP="00AC6011">
          <w:pPr>
            <w:pStyle w:val="D6BB816538404AC289D6C9AF8F0E6882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91E2063492D46329FA69DAD304A45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244D2C-02D2-4469-87CD-1C5A05E2CAED}"/>
      </w:docPartPr>
      <w:docPartBody>
        <w:p w:rsidR="00AC6011" w:rsidRDefault="00AC6011" w:rsidP="00AC6011">
          <w:pPr>
            <w:pStyle w:val="E91E2063492D46329FA69DAD304A4509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C619048DF93467AA00006DBBBF1CA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F5AA6D-1A68-4DED-BB16-0491761ABE5C}"/>
      </w:docPartPr>
      <w:docPartBody>
        <w:p w:rsidR="00AC6011" w:rsidRDefault="00AC6011" w:rsidP="00AC6011">
          <w:pPr>
            <w:pStyle w:val="2C619048DF93467AA00006DBBBF1CAB3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CB6614FF4234EC3BE5F543D9DC3E2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18BD39-C567-41E1-B027-5CD09762D779}"/>
      </w:docPartPr>
      <w:docPartBody>
        <w:p w:rsidR="00AC6011" w:rsidRDefault="00AC6011" w:rsidP="00AC6011">
          <w:pPr>
            <w:pStyle w:val="7CB6614FF4234EC3BE5F543D9DC3E2F5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D8784A287BC47178839677CDF3808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A15B03-A033-497D-9390-2A9353513C63}"/>
      </w:docPartPr>
      <w:docPartBody>
        <w:p w:rsidR="00AC6011" w:rsidRDefault="00AC6011" w:rsidP="00AC6011">
          <w:pPr>
            <w:pStyle w:val="6D8784A287BC47178839677CDF3808E3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858BB2DC99D4975B1800E9ED100F6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21CE2E8-E17A-4EA7-A69C-BB00F8AC1BF8}"/>
      </w:docPartPr>
      <w:docPartBody>
        <w:p w:rsidR="00AC6011" w:rsidRDefault="00AC6011" w:rsidP="00AC6011">
          <w:pPr>
            <w:pStyle w:val="D858BB2DC99D4975B1800E9ED100F6C5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78889EEA24A45109255F9A07CC2DE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5A782B-51CA-4C15-8ABA-D2E9994B9BC8}"/>
      </w:docPartPr>
      <w:docPartBody>
        <w:p w:rsidR="00AC6011" w:rsidRDefault="00AC6011" w:rsidP="00AC6011">
          <w:pPr>
            <w:pStyle w:val="D78889EEA24A45109255F9A07CC2DEEA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8075FB964504FC48219B3DF7A36F8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3A605E-C6C8-4AD4-B20B-B3169CABC063}"/>
      </w:docPartPr>
      <w:docPartBody>
        <w:p w:rsidR="00AC6011" w:rsidRDefault="00AC6011" w:rsidP="00AC6011">
          <w:pPr>
            <w:pStyle w:val="08075FB964504FC48219B3DF7A36F889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216CE9D881C4070918161AA817A32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ADC46C-C343-4F59-9D84-0AD30F03DE4F}"/>
      </w:docPartPr>
      <w:docPartBody>
        <w:p w:rsidR="00AC6011" w:rsidRDefault="00AC6011" w:rsidP="00AC6011">
          <w:pPr>
            <w:pStyle w:val="0216CE9D881C4070918161AA817A32FA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3D4F3AF3FEA459BBED09D898BF00A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669D96-BEB0-4B76-8EC1-C49415D1D0F1}"/>
      </w:docPartPr>
      <w:docPartBody>
        <w:p w:rsidR="00AC6011" w:rsidRDefault="00AC6011" w:rsidP="00AC6011">
          <w:pPr>
            <w:pStyle w:val="03D4F3AF3FEA459BBED09D898BF00A64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389FCE6E35D4D0EBC3AC16F3BB097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6EBB93-95C1-4901-95B9-6E91003ACDFE}"/>
      </w:docPartPr>
      <w:docPartBody>
        <w:p w:rsidR="00AC6011" w:rsidRDefault="00AC6011" w:rsidP="00AC6011">
          <w:pPr>
            <w:pStyle w:val="1389FCE6E35D4D0EBC3AC16F3BB09709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2359B36DB0E433683CAAC525CC313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0F2D19-9E13-484A-BF8D-6534EBBBF83E}"/>
      </w:docPartPr>
      <w:docPartBody>
        <w:p w:rsidR="00AC6011" w:rsidRDefault="00AC6011" w:rsidP="00AC6011">
          <w:pPr>
            <w:pStyle w:val="02359B36DB0E433683CAAC525CC31387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A03AD444B05446FA728286B6F5797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6AE213-FB03-4288-A191-4DB32BF6A5AE}"/>
      </w:docPartPr>
      <w:docPartBody>
        <w:p w:rsidR="00AC6011" w:rsidRDefault="00AC6011" w:rsidP="00AC6011">
          <w:pPr>
            <w:pStyle w:val="5A03AD444B05446FA728286B6F5797BC"/>
          </w:pPr>
          <w:r w:rsidRPr="00A97B03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CB8"/>
    <w:rsid w:val="00AC6011"/>
    <w:rsid w:val="00E17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C6011"/>
    <w:rPr>
      <w:rFonts w:ascii="Calibri" w:hAnsi="Calibri" w:cs="Calibri"/>
      <w:color w:val="808080"/>
    </w:rPr>
  </w:style>
  <w:style w:type="paragraph" w:customStyle="1" w:styleId="2AB3C51B9B07475398D9CEF870D6BC5C">
    <w:name w:val="2AB3C51B9B07475398D9CEF870D6BC5C"/>
    <w:rsid w:val="00E17CB8"/>
  </w:style>
  <w:style w:type="paragraph" w:customStyle="1" w:styleId="B7696CD295264485BDBB1928F8273208">
    <w:name w:val="B7696CD295264485BDBB1928F8273208"/>
    <w:rsid w:val="00E17CB8"/>
  </w:style>
  <w:style w:type="paragraph" w:customStyle="1" w:styleId="BA6E1611CCEE4D55B511243C79387F52">
    <w:name w:val="BA6E1611CCEE4D55B511243C79387F52"/>
    <w:rsid w:val="00E17CB8"/>
  </w:style>
  <w:style w:type="paragraph" w:customStyle="1" w:styleId="0ADBA230180444EF967CF01660F7D255">
    <w:name w:val="0ADBA230180444EF967CF01660F7D255"/>
    <w:rsid w:val="00E17CB8"/>
  </w:style>
  <w:style w:type="paragraph" w:customStyle="1" w:styleId="FE99187FE65B4F6EA9994A51BE8A6FAC">
    <w:name w:val="FE99187FE65B4F6EA9994A51BE8A6FAC"/>
    <w:rsid w:val="00E17CB8"/>
  </w:style>
  <w:style w:type="paragraph" w:customStyle="1" w:styleId="6685B6ECCCAC424495B840B4691131A8">
    <w:name w:val="6685B6ECCCAC424495B840B4691131A8"/>
    <w:rsid w:val="00E17CB8"/>
  </w:style>
  <w:style w:type="paragraph" w:customStyle="1" w:styleId="1CB17C3E04BA4942AD7E93D60CDCD1F4">
    <w:name w:val="1CB17C3E04BA4942AD7E93D60CDCD1F4"/>
    <w:rsid w:val="00E17CB8"/>
  </w:style>
  <w:style w:type="paragraph" w:customStyle="1" w:styleId="A2E919EB390B48FFBA10611CA33D90FD">
    <w:name w:val="A2E919EB390B48FFBA10611CA33D90FD"/>
    <w:rsid w:val="00E17CB8"/>
  </w:style>
  <w:style w:type="paragraph" w:customStyle="1" w:styleId="35237E2B2A6E4D91A16844BDC7CE5602">
    <w:name w:val="35237E2B2A6E4D91A16844BDC7CE5602"/>
    <w:rsid w:val="00E17CB8"/>
  </w:style>
  <w:style w:type="paragraph" w:customStyle="1" w:styleId="058D3925B8F94958B35E8D0A1326FDDF">
    <w:name w:val="058D3925B8F94958B35E8D0A1326FDDF"/>
    <w:rsid w:val="00E17CB8"/>
  </w:style>
  <w:style w:type="paragraph" w:customStyle="1" w:styleId="0EBC178F19EF4296898A0843F57861EE">
    <w:name w:val="0EBC178F19EF4296898A0843F57861EE"/>
    <w:rsid w:val="00E17CB8"/>
  </w:style>
  <w:style w:type="paragraph" w:customStyle="1" w:styleId="9BBEAF1542334F449C5E78D2CC84AEFC">
    <w:name w:val="9BBEAF1542334F449C5E78D2CC84AEFC"/>
    <w:rsid w:val="00E17CB8"/>
  </w:style>
  <w:style w:type="paragraph" w:customStyle="1" w:styleId="D4D1F30F221741E08629C8D61F527155">
    <w:name w:val="D4D1F30F221741E08629C8D61F527155"/>
    <w:rsid w:val="00E17CB8"/>
  </w:style>
  <w:style w:type="paragraph" w:customStyle="1" w:styleId="6F8FEAAADAEE44029419EA371AB8FDCD">
    <w:name w:val="6F8FEAAADAEE44029419EA371AB8FDCD"/>
    <w:rsid w:val="00E17CB8"/>
  </w:style>
  <w:style w:type="paragraph" w:customStyle="1" w:styleId="58E14EF0105A4384BD4BB5B58CE7F9E0">
    <w:name w:val="58E14EF0105A4384BD4BB5B58CE7F9E0"/>
    <w:rsid w:val="00E17CB8"/>
  </w:style>
  <w:style w:type="paragraph" w:customStyle="1" w:styleId="BC0ABACD6D77441EAB0B3241A52F4702">
    <w:name w:val="BC0ABACD6D77441EAB0B3241A52F4702"/>
    <w:rsid w:val="00E17CB8"/>
  </w:style>
  <w:style w:type="paragraph" w:customStyle="1" w:styleId="82D9A62FC00F4E0E94D38BA61B351F69">
    <w:name w:val="82D9A62FC00F4E0E94D38BA61B351F69"/>
    <w:rsid w:val="00E17CB8"/>
  </w:style>
  <w:style w:type="paragraph" w:customStyle="1" w:styleId="1F7DEDF398604565A6C0C7B46B0671B5">
    <w:name w:val="1F7DEDF398604565A6C0C7B46B0671B5"/>
    <w:rsid w:val="00E17CB8"/>
  </w:style>
  <w:style w:type="paragraph" w:customStyle="1" w:styleId="55ECD4D4A1534F00B3D52594AD97B71C">
    <w:name w:val="55ECD4D4A1534F00B3D52594AD97B71C"/>
    <w:rsid w:val="00E17CB8"/>
  </w:style>
  <w:style w:type="paragraph" w:customStyle="1" w:styleId="3F724447250C4E788FB0F3B3640B58C0">
    <w:name w:val="3F724447250C4E788FB0F3B3640B58C0"/>
    <w:rsid w:val="00E17CB8"/>
  </w:style>
  <w:style w:type="paragraph" w:customStyle="1" w:styleId="09714D4ABF3F4EE0BE176331E26514A4">
    <w:name w:val="09714D4ABF3F4EE0BE176331E26514A4"/>
    <w:rsid w:val="00E17CB8"/>
  </w:style>
  <w:style w:type="paragraph" w:customStyle="1" w:styleId="EFC53E496F964FE7AC9173044C95245E">
    <w:name w:val="EFC53E496F964FE7AC9173044C95245E"/>
    <w:rsid w:val="00E17CB8"/>
  </w:style>
  <w:style w:type="paragraph" w:customStyle="1" w:styleId="A46F24923BF04C62A487E39D0FBBB03F">
    <w:name w:val="A46F24923BF04C62A487E39D0FBBB03F"/>
    <w:rsid w:val="00E17CB8"/>
  </w:style>
  <w:style w:type="paragraph" w:customStyle="1" w:styleId="503E942918DB4F0FB78905A07A6052FD">
    <w:name w:val="503E942918DB4F0FB78905A07A6052FD"/>
    <w:rsid w:val="00E17CB8"/>
  </w:style>
  <w:style w:type="paragraph" w:customStyle="1" w:styleId="D28D182AAF394DD58E595459F02D87F6">
    <w:name w:val="D28D182AAF394DD58E595459F02D87F6"/>
    <w:rsid w:val="00E17CB8"/>
  </w:style>
  <w:style w:type="paragraph" w:customStyle="1" w:styleId="C912FF40E02143AC98C91F8510AFAAEE">
    <w:name w:val="C912FF40E02143AC98C91F8510AFAAEE"/>
    <w:rsid w:val="00E17CB8"/>
  </w:style>
  <w:style w:type="paragraph" w:customStyle="1" w:styleId="7557B3B402F941BD84D0C8AC69472FC8">
    <w:name w:val="7557B3B402F941BD84D0C8AC69472FC8"/>
    <w:rsid w:val="00E17CB8"/>
  </w:style>
  <w:style w:type="paragraph" w:customStyle="1" w:styleId="D6E9AB8C13B2479F887FEE3072B6EBD5">
    <w:name w:val="D6E9AB8C13B2479F887FEE3072B6EBD5"/>
    <w:rsid w:val="00E17CB8"/>
  </w:style>
  <w:style w:type="paragraph" w:customStyle="1" w:styleId="AEB540E805BE4A8DAD37AAB16EE2007C">
    <w:name w:val="AEB540E805BE4A8DAD37AAB16EE2007C"/>
    <w:rsid w:val="00E17CB8"/>
  </w:style>
  <w:style w:type="paragraph" w:customStyle="1" w:styleId="51F046F4400445A1BFDA69903CBEDC45">
    <w:name w:val="51F046F4400445A1BFDA69903CBEDC45"/>
    <w:rsid w:val="00E17CB8"/>
  </w:style>
  <w:style w:type="paragraph" w:customStyle="1" w:styleId="5ACB366CCF2E4C02B571926A2CE59CFC">
    <w:name w:val="5ACB366CCF2E4C02B571926A2CE59CFC"/>
    <w:rsid w:val="00E17CB8"/>
  </w:style>
  <w:style w:type="paragraph" w:customStyle="1" w:styleId="4159C85F6DD74F59908CEBA7033F4FD8">
    <w:name w:val="4159C85F6DD74F59908CEBA7033F4FD8"/>
    <w:rsid w:val="00E17CB8"/>
  </w:style>
  <w:style w:type="paragraph" w:customStyle="1" w:styleId="54253FA47F0242B9B2D5481F7ABDD339">
    <w:name w:val="54253FA47F0242B9B2D5481F7ABDD339"/>
    <w:rsid w:val="00E17CB8"/>
  </w:style>
  <w:style w:type="paragraph" w:customStyle="1" w:styleId="1B7E7A80701F4894A856D4AC3AAFB280">
    <w:name w:val="1B7E7A80701F4894A856D4AC3AAFB280"/>
    <w:rsid w:val="00E17CB8"/>
  </w:style>
  <w:style w:type="paragraph" w:customStyle="1" w:styleId="905EB2FEB84E4900812950F6BAFD5745">
    <w:name w:val="905EB2FEB84E4900812950F6BAFD5745"/>
    <w:rsid w:val="00E17CB8"/>
  </w:style>
  <w:style w:type="paragraph" w:customStyle="1" w:styleId="79DEC532A37849D3B0B77FAB10BF11D2">
    <w:name w:val="79DEC532A37849D3B0B77FAB10BF11D2"/>
    <w:rsid w:val="00E17CB8"/>
  </w:style>
  <w:style w:type="paragraph" w:customStyle="1" w:styleId="55B3FACCD6BD41ED9C221270688AD896">
    <w:name w:val="55B3FACCD6BD41ED9C221270688AD896"/>
    <w:rsid w:val="00E17CB8"/>
  </w:style>
  <w:style w:type="paragraph" w:customStyle="1" w:styleId="FF662F4DF74842C9A17DA6371A35E9F1">
    <w:name w:val="FF662F4DF74842C9A17DA6371A35E9F1"/>
    <w:rsid w:val="00E17CB8"/>
  </w:style>
  <w:style w:type="paragraph" w:customStyle="1" w:styleId="31C9347AE98F46FAB0997F1889B66B07">
    <w:name w:val="31C9347AE98F46FAB0997F1889B66B07"/>
    <w:rsid w:val="00E17CB8"/>
  </w:style>
  <w:style w:type="paragraph" w:customStyle="1" w:styleId="D140EDD198F342E292E4EF43FD77F624">
    <w:name w:val="D140EDD198F342E292E4EF43FD77F624"/>
    <w:rsid w:val="00E17CB8"/>
  </w:style>
  <w:style w:type="paragraph" w:customStyle="1" w:styleId="167D4B45F27D447594DE204CAA3E4BF1">
    <w:name w:val="167D4B45F27D447594DE204CAA3E4BF1"/>
    <w:rsid w:val="00E17CB8"/>
  </w:style>
  <w:style w:type="paragraph" w:customStyle="1" w:styleId="0FA2A2802D7D41BA9680229DBDB5352F">
    <w:name w:val="0FA2A2802D7D41BA9680229DBDB5352F"/>
    <w:rsid w:val="00E17CB8"/>
  </w:style>
  <w:style w:type="paragraph" w:customStyle="1" w:styleId="0386D122080A42BB906B471E4F83D44A">
    <w:name w:val="0386D122080A42BB906B471E4F83D44A"/>
    <w:rsid w:val="00E17CB8"/>
  </w:style>
  <w:style w:type="paragraph" w:customStyle="1" w:styleId="3D57EF2C307940AA885F289E0EAF4DF7">
    <w:name w:val="3D57EF2C307940AA885F289E0EAF4DF7"/>
    <w:rsid w:val="00E17CB8"/>
  </w:style>
  <w:style w:type="paragraph" w:customStyle="1" w:styleId="3C2C03DE37354556B8F0F8BF9A696DA9">
    <w:name w:val="3C2C03DE37354556B8F0F8BF9A696DA9"/>
    <w:rsid w:val="00E17CB8"/>
  </w:style>
  <w:style w:type="paragraph" w:customStyle="1" w:styleId="28325A377C024934B3F6F451B8B78B19">
    <w:name w:val="28325A377C024934B3F6F451B8B78B19"/>
    <w:rsid w:val="00E17CB8"/>
  </w:style>
  <w:style w:type="paragraph" w:customStyle="1" w:styleId="9373BEAF16B64DA6A7721883277747F6">
    <w:name w:val="9373BEAF16B64DA6A7721883277747F6"/>
    <w:rsid w:val="00E17CB8"/>
  </w:style>
  <w:style w:type="paragraph" w:customStyle="1" w:styleId="F82317E3838E4537AA4A85F1301A72BC">
    <w:name w:val="F82317E3838E4537AA4A85F1301A72BC"/>
    <w:rsid w:val="00E17CB8"/>
  </w:style>
  <w:style w:type="paragraph" w:customStyle="1" w:styleId="A92B46767C374C5FBCAB23D3926E244D">
    <w:name w:val="A92B46767C374C5FBCAB23D3926E244D"/>
    <w:rsid w:val="00E17CB8"/>
  </w:style>
  <w:style w:type="paragraph" w:customStyle="1" w:styleId="F338785A4F42447A949E515B7983DD3F">
    <w:name w:val="F338785A4F42447A949E515B7983DD3F"/>
    <w:rsid w:val="00E17CB8"/>
  </w:style>
  <w:style w:type="paragraph" w:customStyle="1" w:styleId="7FCD191D56B5490BA6A2D91055C102DF">
    <w:name w:val="7FCD191D56B5490BA6A2D91055C102DF"/>
    <w:rsid w:val="00E17CB8"/>
  </w:style>
  <w:style w:type="paragraph" w:customStyle="1" w:styleId="C34F3036DF094106B7AE6F6934187B7A">
    <w:name w:val="C34F3036DF094106B7AE6F6934187B7A"/>
    <w:rsid w:val="00E17CB8"/>
  </w:style>
  <w:style w:type="paragraph" w:customStyle="1" w:styleId="71921F47300B46A4BF9D34C19A0CDD85">
    <w:name w:val="71921F47300B46A4BF9D34C19A0CDD85"/>
    <w:rsid w:val="00E17CB8"/>
  </w:style>
  <w:style w:type="paragraph" w:customStyle="1" w:styleId="39B7F34DA0284D66A595F4487F76A70D">
    <w:name w:val="39B7F34DA0284D66A595F4487F76A70D"/>
    <w:rsid w:val="00E17CB8"/>
  </w:style>
  <w:style w:type="paragraph" w:customStyle="1" w:styleId="E58D744CA7DD4231A5614CE6436E1914">
    <w:name w:val="E58D744CA7DD4231A5614CE6436E1914"/>
    <w:rsid w:val="00E17CB8"/>
  </w:style>
  <w:style w:type="paragraph" w:customStyle="1" w:styleId="E3D98543D7D24E39A64132D4B658509E">
    <w:name w:val="E3D98543D7D24E39A64132D4B658509E"/>
    <w:rsid w:val="00E17CB8"/>
  </w:style>
  <w:style w:type="paragraph" w:customStyle="1" w:styleId="CD4222204D47436FB7166ACC72EFE5DC">
    <w:name w:val="CD4222204D47436FB7166ACC72EFE5DC"/>
    <w:rsid w:val="00E17CB8"/>
  </w:style>
  <w:style w:type="paragraph" w:customStyle="1" w:styleId="80826E76BEBC40508C4520B01781AF5A">
    <w:name w:val="80826E76BEBC40508C4520B01781AF5A"/>
    <w:rsid w:val="00E17CB8"/>
  </w:style>
  <w:style w:type="paragraph" w:customStyle="1" w:styleId="A6B24FF0311A40CDA5354E12F8A922DF">
    <w:name w:val="A6B24FF0311A40CDA5354E12F8A922DF"/>
    <w:rsid w:val="00E17CB8"/>
  </w:style>
  <w:style w:type="paragraph" w:customStyle="1" w:styleId="1486E54DC838403F9A02BFB229739FCF">
    <w:name w:val="1486E54DC838403F9A02BFB229739FCF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8D499D0CBFB54D03940FA9B78CF8DC4C">
    <w:name w:val="8D499D0CBFB54D03940FA9B78CF8DC4C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F1020E32C1B943758D661BF2ED097C2A">
    <w:name w:val="F1020E32C1B943758D661BF2ED097C2A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8355E0EF85B84C57800A6DDAB562C5CC">
    <w:name w:val="8355E0EF85B84C57800A6DDAB562C5CC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96DE9C22F0084A6999C49319CC7549F0">
    <w:name w:val="96DE9C22F0084A6999C49319CC7549F0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0EBC178F19EF4296898A0843F57861EE1">
    <w:name w:val="0EBC178F19EF4296898A0843F57861EE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9BBEAF1542334F449C5E78D2CC84AEFC1">
    <w:name w:val="9BBEAF1542334F449C5E78D2CC84AEFC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D4D1F30F221741E08629C8D61F5271551">
    <w:name w:val="D4D1F30F221741E08629C8D61F527155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6F8FEAAADAEE44029419EA371AB8FDCD1">
    <w:name w:val="6F8FEAAADAEE44029419EA371AB8FDCD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58E14EF0105A4384BD4BB5B58CE7F9E01">
    <w:name w:val="58E14EF0105A4384BD4BB5B58CE7F9E0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1F7DEDF398604565A6C0C7B46B0671B51">
    <w:name w:val="1F7DEDF398604565A6C0C7B46B0671B5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55ECD4D4A1534F00B3D52594AD97B71C1">
    <w:name w:val="55ECD4D4A1534F00B3D52594AD97B71C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3F724447250C4E788FB0F3B3640B58C01">
    <w:name w:val="3F724447250C4E788FB0F3B3640B58C0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09714D4ABF3F4EE0BE176331E26514A41">
    <w:name w:val="09714D4ABF3F4EE0BE176331E26514A4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EFC53E496F964FE7AC9173044C95245E1">
    <w:name w:val="EFC53E496F964FE7AC9173044C95245E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A46F24923BF04C62A487E39D0FBBB03F1">
    <w:name w:val="A46F24923BF04C62A487E39D0FBBB03F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503E942918DB4F0FB78905A07A6052FD1">
    <w:name w:val="503E942918DB4F0FB78905A07A6052FD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D28D182AAF394DD58E595459F02D87F61">
    <w:name w:val="D28D182AAF394DD58E595459F02D87F6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C912FF40E02143AC98C91F8510AFAAEE1">
    <w:name w:val="C912FF40E02143AC98C91F8510AFAAEE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7557B3B402F941BD84D0C8AC69472FC81">
    <w:name w:val="7557B3B402F941BD84D0C8AC69472FC8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D6E9AB8C13B2479F887FEE3072B6EBD51">
    <w:name w:val="D6E9AB8C13B2479F887FEE3072B6EBD5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AEB540E805BE4A8DAD37AAB16EE2007C1">
    <w:name w:val="AEB540E805BE4A8DAD37AAB16EE2007C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51F046F4400445A1BFDA69903CBEDC451">
    <w:name w:val="51F046F4400445A1BFDA69903CBEDC45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5ACB366CCF2E4C02B571926A2CE59CFC1">
    <w:name w:val="5ACB366CCF2E4C02B571926A2CE59CFC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4159C85F6DD74F59908CEBA7033F4FD81">
    <w:name w:val="4159C85F6DD74F59908CEBA7033F4FD8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54253FA47F0242B9B2D5481F7ABDD3391">
    <w:name w:val="54253FA47F0242B9B2D5481F7ABDD339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1B7E7A80701F4894A856D4AC3AAFB2801">
    <w:name w:val="1B7E7A80701F4894A856D4AC3AAFB280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905EB2FEB84E4900812950F6BAFD57451">
    <w:name w:val="905EB2FEB84E4900812950F6BAFD5745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79DEC532A37849D3B0B77FAB10BF11D21">
    <w:name w:val="79DEC532A37849D3B0B77FAB10BF11D2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55B3FACCD6BD41ED9C221270688AD8961">
    <w:name w:val="55B3FACCD6BD41ED9C221270688AD896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FF662F4DF74842C9A17DA6371A35E9F11">
    <w:name w:val="FF662F4DF74842C9A17DA6371A35E9F1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31C9347AE98F46FAB0997F1889B66B071">
    <w:name w:val="31C9347AE98F46FAB0997F1889B66B07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D140EDD198F342E292E4EF43FD77F6241">
    <w:name w:val="D140EDD198F342E292E4EF43FD77F624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167D4B45F27D447594DE204CAA3E4BF11">
    <w:name w:val="167D4B45F27D447594DE204CAA3E4BF1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0FA2A2802D7D41BA9680229DBDB5352F1">
    <w:name w:val="0FA2A2802D7D41BA9680229DBDB5352F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0386D122080A42BB906B471E4F83D44A1">
    <w:name w:val="0386D122080A42BB906B471E4F83D44A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3D57EF2C307940AA885F289E0EAF4DF71">
    <w:name w:val="3D57EF2C307940AA885F289E0EAF4DF7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3C2C03DE37354556B8F0F8BF9A696DA91">
    <w:name w:val="3C2C03DE37354556B8F0F8BF9A696DA9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28325A377C024934B3F6F451B8B78B191">
    <w:name w:val="28325A377C024934B3F6F451B8B78B19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9373BEAF16B64DA6A7721883277747F61">
    <w:name w:val="9373BEAF16B64DA6A7721883277747F6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F82317E3838E4537AA4A85F1301A72BC1">
    <w:name w:val="F82317E3838E4537AA4A85F1301A72BC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A92B46767C374C5FBCAB23D3926E244D1">
    <w:name w:val="A92B46767C374C5FBCAB23D3926E244D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F338785A4F42447A949E515B7983DD3F1">
    <w:name w:val="F338785A4F42447A949E515B7983DD3F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7FCD191D56B5490BA6A2D91055C102DF1">
    <w:name w:val="7FCD191D56B5490BA6A2D91055C102DF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C34F3036DF094106B7AE6F6934187B7A1">
    <w:name w:val="C34F3036DF094106B7AE6F6934187B7A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71921F47300B46A4BF9D34C19A0CDD851">
    <w:name w:val="71921F47300B46A4BF9D34C19A0CDD85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39B7F34DA0284D66A595F4487F76A70D1">
    <w:name w:val="39B7F34DA0284D66A595F4487F76A70D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E58D744CA7DD4231A5614CE6436E19141">
    <w:name w:val="E58D744CA7DD4231A5614CE6436E1914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E3D98543D7D24E39A64132D4B658509E1">
    <w:name w:val="E3D98543D7D24E39A64132D4B658509E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CD4222204D47436FB7166ACC72EFE5DC1">
    <w:name w:val="CD4222204D47436FB7166ACC72EFE5DC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80826E76BEBC40508C4520B01781AF5A1">
    <w:name w:val="80826E76BEBC40508C4520B01781AF5A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A6B24FF0311A40CDA5354E12F8A922DF1">
    <w:name w:val="A6B24FF0311A40CDA5354E12F8A922DF1"/>
    <w:rsid w:val="00E17CB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lang w:eastAsia="en-US"/>
      <w14:ligatures w14:val="none"/>
    </w:rPr>
  </w:style>
  <w:style w:type="paragraph" w:customStyle="1" w:styleId="E7322A11357E413EAAC7AD8F0F742A24">
    <w:name w:val="E7322A11357E413EAAC7AD8F0F742A24"/>
    <w:rsid w:val="00AC6011"/>
  </w:style>
  <w:style w:type="paragraph" w:customStyle="1" w:styleId="410B3B244A2C4AF1BFC8EB05CEE20A70">
    <w:name w:val="410B3B244A2C4AF1BFC8EB05CEE20A70"/>
    <w:rsid w:val="00AC6011"/>
  </w:style>
  <w:style w:type="paragraph" w:customStyle="1" w:styleId="66019EF2DC6E4C97AF56F23655554BFD">
    <w:name w:val="66019EF2DC6E4C97AF56F23655554BFD"/>
    <w:rsid w:val="00AC6011"/>
  </w:style>
  <w:style w:type="paragraph" w:customStyle="1" w:styleId="2FC06EFE98EE4959AA10CC6B3F0BF3D1">
    <w:name w:val="2FC06EFE98EE4959AA10CC6B3F0BF3D1"/>
    <w:rsid w:val="00AC6011"/>
  </w:style>
  <w:style w:type="paragraph" w:customStyle="1" w:styleId="E1AA52ED383F4370A5F1C396CB008A57">
    <w:name w:val="E1AA52ED383F4370A5F1C396CB008A57"/>
    <w:rsid w:val="00AC6011"/>
  </w:style>
  <w:style w:type="paragraph" w:customStyle="1" w:styleId="891F5FBB44184F3F9FED47F7F20E433B">
    <w:name w:val="891F5FBB44184F3F9FED47F7F20E433B"/>
    <w:rsid w:val="00AC6011"/>
  </w:style>
  <w:style w:type="paragraph" w:customStyle="1" w:styleId="9F42D5C4017D4694A00BB504375257F0">
    <w:name w:val="9F42D5C4017D4694A00BB504375257F0"/>
    <w:rsid w:val="00AC6011"/>
  </w:style>
  <w:style w:type="paragraph" w:customStyle="1" w:styleId="D6BB816538404AC289D6C9AF8F0E6882">
    <w:name w:val="D6BB816538404AC289D6C9AF8F0E6882"/>
    <w:rsid w:val="00AC6011"/>
  </w:style>
  <w:style w:type="paragraph" w:customStyle="1" w:styleId="E91E2063492D46329FA69DAD304A4509">
    <w:name w:val="E91E2063492D46329FA69DAD304A4509"/>
    <w:rsid w:val="00AC6011"/>
  </w:style>
  <w:style w:type="paragraph" w:customStyle="1" w:styleId="2C619048DF93467AA00006DBBBF1CAB3">
    <w:name w:val="2C619048DF93467AA00006DBBBF1CAB3"/>
    <w:rsid w:val="00AC6011"/>
  </w:style>
  <w:style w:type="paragraph" w:customStyle="1" w:styleId="7CB6614FF4234EC3BE5F543D9DC3E2F5">
    <w:name w:val="7CB6614FF4234EC3BE5F543D9DC3E2F5"/>
    <w:rsid w:val="00AC6011"/>
  </w:style>
  <w:style w:type="paragraph" w:customStyle="1" w:styleId="6D8784A287BC47178839677CDF3808E3">
    <w:name w:val="6D8784A287BC47178839677CDF3808E3"/>
    <w:rsid w:val="00AC6011"/>
  </w:style>
  <w:style w:type="paragraph" w:customStyle="1" w:styleId="D858BB2DC99D4975B1800E9ED100F6C5">
    <w:name w:val="D858BB2DC99D4975B1800E9ED100F6C5"/>
    <w:rsid w:val="00AC6011"/>
  </w:style>
  <w:style w:type="paragraph" w:customStyle="1" w:styleId="D78889EEA24A45109255F9A07CC2DEEA">
    <w:name w:val="D78889EEA24A45109255F9A07CC2DEEA"/>
    <w:rsid w:val="00AC6011"/>
  </w:style>
  <w:style w:type="paragraph" w:customStyle="1" w:styleId="08075FB964504FC48219B3DF7A36F889">
    <w:name w:val="08075FB964504FC48219B3DF7A36F889"/>
    <w:rsid w:val="00AC6011"/>
  </w:style>
  <w:style w:type="paragraph" w:customStyle="1" w:styleId="0216CE9D881C4070918161AA817A32FA">
    <w:name w:val="0216CE9D881C4070918161AA817A32FA"/>
    <w:rsid w:val="00AC6011"/>
  </w:style>
  <w:style w:type="paragraph" w:customStyle="1" w:styleId="03D4F3AF3FEA459BBED09D898BF00A64">
    <w:name w:val="03D4F3AF3FEA459BBED09D898BF00A64"/>
    <w:rsid w:val="00AC6011"/>
  </w:style>
  <w:style w:type="paragraph" w:customStyle="1" w:styleId="1389FCE6E35D4D0EBC3AC16F3BB09709">
    <w:name w:val="1389FCE6E35D4D0EBC3AC16F3BB09709"/>
    <w:rsid w:val="00AC6011"/>
  </w:style>
  <w:style w:type="paragraph" w:customStyle="1" w:styleId="02359B36DB0E433683CAAC525CC31387">
    <w:name w:val="02359B36DB0E433683CAAC525CC31387"/>
    <w:rsid w:val="00AC6011"/>
  </w:style>
  <w:style w:type="paragraph" w:customStyle="1" w:styleId="5A03AD444B05446FA728286B6F5797BC">
    <w:name w:val="5A03AD444B05446FA728286B6F5797BC"/>
    <w:rsid w:val="00AC60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3F7056F-736B-4143-8FB2-4D83FF58B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{527EAAF1-C815-4631-92BA-DFCD6D62A6CD}tf78128832_win32.dotx</Template>
  <TotalTime>0</TotalTime>
  <Pages>3</Pages>
  <Words>599</Words>
  <Characters>2996</Characters>
  <Application>Microsoft Office Word</Application>
  <DocSecurity>0</DocSecurity>
  <Lines>24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2024-02-21T13:43:00Z</dcterms:created>
  <dcterms:modified xsi:type="dcterms:W3CDTF">2024-02-21T14:55:00Z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